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2D13A4E7" w14:textId="77777777" w:rsidTr="006844F0">
        <w:trPr>
          <w:cantSplit/>
          <w:trHeight w:hRule="exact" w:val="2013"/>
        </w:trPr>
        <w:tc>
          <w:tcPr>
            <w:tcW w:w="7483" w:type="dxa"/>
            <w:vAlign w:val="bottom"/>
          </w:tcPr>
          <w:p w14:paraId="04C8F961" w14:textId="765BBB7C" w:rsidR="0056014F" w:rsidRPr="0056014F" w:rsidRDefault="00DE17CF" w:rsidP="00752191">
            <w:pPr>
              <w:pStyle w:val="Titel"/>
            </w:pPr>
            <w:r>
              <w:t>Instroom 4 en 5 havo</w:t>
            </w:r>
          </w:p>
        </w:tc>
      </w:tr>
      <w:tr w:rsidR="0056014F" w14:paraId="45FF7541" w14:textId="77777777" w:rsidTr="006844F0">
        <w:trPr>
          <w:cantSplit/>
          <w:trHeight w:hRule="exact" w:val="454"/>
        </w:trPr>
        <w:tc>
          <w:tcPr>
            <w:tcW w:w="7483" w:type="dxa"/>
          </w:tcPr>
          <w:p w14:paraId="65AA0144" w14:textId="1235B56B" w:rsidR="0056014F" w:rsidRDefault="00DE17CF" w:rsidP="00752191">
            <w:pPr>
              <w:pStyle w:val="Ondertitel"/>
            </w:pPr>
            <w:r>
              <w:t xml:space="preserve">Het Schoter </w:t>
            </w:r>
            <w:r w:rsidR="00A37ECB">
              <w:t>2026-2027</w:t>
            </w:r>
          </w:p>
        </w:tc>
      </w:tr>
    </w:tbl>
    <w:p w14:paraId="74421980"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0553872B" wp14:editId="70752920">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1D998F"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p w14:paraId="370A1E88" w14:textId="77777777" w:rsidR="00543683" w:rsidRDefault="00543683" w:rsidP="00543683">
      <w:pPr>
        <w:rPr>
          <w:rFonts w:ascii="Arial" w:hAnsi="Arial" w:cs="Arial"/>
          <w:b/>
          <w:bCs/>
          <w:color w:val="EE7F00" w:themeColor="accent1"/>
          <w:szCs w:val="22"/>
        </w:rPr>
      </w:pPr>
      <w:r w:rsidRPr="00543683">
        <w:rPr>
          <w:rFonts w:ascii="Arial" w:hAnsi="Arial" w:cs="Arial"/>
          <w:b/>
          <w:bCs/>
          <w:color w:val="EE7F00" w:themeColor="accent1"/>
          <w:szCs w:val="22"/>
        </w:rPr>
        <w:lastRenderedPageBreak/>
        <w:t>Voorwoord</w:t>
      </w:r>
    </w:p>
    <w:p w14:paraId="738CCD9D" w14:textId="77777777" w:rsidR="00543683" w:rsidRPr="00543683" w:rsidRDefault="00543683" w:rsidP="00543683">
      <w:pPr>
        <w:rPr>
          <w:rFonts w:ascii="Arial" w:hAnsi="Arial" w:cs="Arial"/>
          <w:b/>
          <w:bCs/>
          <w:color w:val="EE7F00" w:themeColor="accent1"/>
          <w:szCs w:val="22"/>
        </w:rPr>
      </w:pPr>
    </w:p>
    <w:p w14:paraId="1A42266B" w14:textId="77777777" w:rsidR="00543683" w:rsidRPr="001945E6" w:rsidRDefault="00543683" w:rsidP="00543683">
      <w:pPr>
        <w:pStyle w:val="Geenafstand"/>
        <w:rPr>
          <w:rFonts w:ascii="Arial" w:hAnsi="Arial" w:cs="Arial"/>
          <w:sz w:val="22"/>
          <w:szCs w:val="22"/>
        </w:rPr>
      </w:pPr>
      <w:r w:rsidRPr="001945E6">
        <w:rPr>
          <w:rFonts w:ascii="Arial" w:hAnsi="Arial" w:cs="Arial"/>
          <w:sz w:val="22"/>
          <w:szCs w:val="22"/>
        </w:rPr>
        <w:t>Dit document is bedoeld voor alle leerlingen, ouders, schoolleiders, decanen en andere belangstellenden, die informatie willen hebben over de voorwaarden om door te stromen in 4 of 5 havo op Het Schoter. Dit geldt zowel voor leerlingen van Het Schoter zelf, als voor leerlingen van andere scholen die deze ambitie hebben.</w:t>
      </w:r>
    </w:p>
    <w:p w14:paraId="76C896A2" w14:textId="77777777" w:rsidR="00543683" w:rsidRPr="001945E6" w:rsidRDefault="00543683" w:rsidP="00543683">
      <w:pPr>
        <w:pStyle w:val="Geenafstand"/>
        <w:rPr>
          <w:rFonts w:ascii="Arial" w:hAnsi="Arial" w:cs="Arial"/>
          <w:sz w:val="22"/>
          <w:szCs w:val="22"/>
        </w:rPr>
      </w:pPr>
    </w:p>
    <w:p w14:paraId="0847B4CC" w14:textId="77777777" w:rsidR="00543683" w:rsidRPr="001945E6" w:rsidRDefault="00543683" w:rsidP="00543683">
      <w:pPr>
        <w:pStyle w:val="Geenafstand"/>
        <w:rPr>
          <w:rFonts w:ascii="Arial" w:hAnsi="Arial" w:cs="Arial"/>
          <w:sz w:val="22"/>
          <w:szCs w:val="22"/>
        </w:rPr>
      </w:pPr>
      <w:r w:rsidRPr="001945E6">
        <w:rPr>
          <w:rFonts w:ascii="Arial" w:hAnsi="Arial" w:cs="Arial"/>
          <w:sz w:val="22"/>
          <w:szCs w:val="22"/>
        </w:rPr>
        <w:t xml:space="preserve">Jullie vinden hier onder meer informatie over het toelatingsbeleid, de profielkeuzes en de mogelijkheden om met een havodiploma door te stromen naar het vervolgonderwijs. </w:t>
      </w:r>
    </w:p>
    <w:p w14:paraId="41EFB7F9" w14:textId="77777777" w:rsidR="00543683" w:rsidRPr="001945E6" w:rsidRDefault="00543683" w:rsidP="00543683">
      <w:pPr>
        <w:pStyle w:val="Geenafstand"/>
        <w:rPr>
          <w:rFonts w:ascii="Arial" w:hAnsi="Arial" w:cs="Arial"/>
          <w:sz w:val="22"/>
          <w:szCs w:val="22"/>
        </w:rPr>
      </w:pPr>
    </w:p>
    <w:p w14:paraId="24719856" w14:textId="4C8E797E" w:rsidR="00543683" w:rsidRPr="001945E6" w:rsidRDefault="00543683" w:rsidP="00543683">
      <w:pPr>
        <w:pStyle w:val="Geenafstand"/>
        <w:rPr>
          <w:rFonts w:ascii="Arial" w:hAnsi="Arial" w:cs="Arial"/>
          <w:sz w:val="22"/>
          <w:szCs w:val="22"/>
        </w:rPr>
      </w:pPr>
      <w:r w:rsidRPr="001945E6">
        <w:rPr>
          <w:rFonts w:ascii="Arial" w:hAnsi="Arial" w:cs="Arial"/>
          <w:sz w:val="22"/>
          <w:szCs w:val="22"/>
        </w:rPr>
        <w:t>Wij nodigen jullie ook graag uit om deel te nemen aan onze informatieavond over doorstromen naar 4 havo. Deze informatieavond vindt plaats op donderdag 1</w:t>
      </w:r>
      <w:r w:rsidR="007D7263">
        <w:rPr>
          <w:rFonts w:ascii="Arial" w:hAnsi="Arial" w:cs="Arial"/>
          <w:sz w:val="22"/>
          <w:szCs w:val="22"/>
        </w:rPr>
        <w:t>1</w:t>
      </w:r>
      <w:r w:rsidRPr="001945E6">
        <w:rPr>
          <w:rFonts w:ascii="Arial" w:hAnsi="Arial" w:cs="Arial"/>
          <w:sz w:val="22"/>
          <w:szCs w:val="22"/>
        </w:rPr>
        <w:t xml:space="preserve"> maart 202</w:t>
      </w:r>
      <w:r w:rsidR="007D7263">
        <w:rPr>
          <w:rFonts w:ascii="Arial" w:hAnsi="Arial" w:cs="Arial"/>
          <w:sz w:val="22"/>
          <w:szCs w:val="22"/>
        </w:rPr>
        <w:t>7</w:t>
      </w:r>
      <w:r w:rsidRPr="001945E6">
        <w:rPr>
          <w:rFonts w:ascii="Arial" w:hAnsi="Arial" w:cs="Arial"/>
          <w:sz w:val="22"/>
          <w:szCs w:val="22"/>
        </w:rPr>
        <w:t xml:space="preserve"> bij Het Schoter en start om 19.00 uur. Vanaf 18.45 uur is er inloop met koffie en thee. De bijeenkomst is zowel voor leerlingen van Het Schoter als voor leerlingen van andere scholen.  </w:t>
      </w:r>
    </w:p>
    <w:p w14:paraId="34EDDCA8" w14:textId="77777777" w:rsidR="00543683" w:rsidRPr="001945E6" w:rsidRDefault="00543683" w:rsidP="00543683">
      <w:pPr>
        <w:pStyle w:val="Geenafstand"/>
        <w:rPr>
          <w:rFonts w:ascii="Arial" w:hAnsi="Arial" w:cs="Arial"/>
          <w:sz w:val="22"/>
          <w:szCs w:val="22"/>
        </w:rPr>
      </w:pPr>
    </w:p>
    <w:p w14:paraId="2436E277" w14:textId="77777777" w:rsidR="00543683" w:rsidRPr="001945E6" w:rsidRDefault="00543683" w:rsidP="00543683">
      <w:pPr>
        <w:pStyle w:val="Geenafstand"/>
        <w:rPr>
          <w:rFonts w:ascii="Arial" w:hAnsi="Arial" w:cs="Arial"/>
          <w:sz w:val="22"/>
          <w:szCs w:val="22"/>
        </w:rPr>
      </w:pPr>
      <w:r w:rsidRPr="001945E6">
        <w:rPr>
          <w:rFonts w:ascii="Arial" w:hAnsi="Arial" w:cs="Arial"/>
          <w:sz w:val="22"/>
          <w:szCs w:val="22"/>
        </w:rPr>
        <w:t>Mochten jullie naar aanleiding van deze informatie nog vragen hebben, dan kunnen jullie contact opnemen met de decaan van Het Schoter, Lotte van Houten (</w:t>
      </w:r>
      <w:hyperlink r:id="rId13" w:history="1">
        <w:r w:rsidRPr="001945E6">
          <w:rPr>
            <w:rStyle w:val="Hyperlink"/>
            <w:rFonts w:ascii="Arial" w:hAnsi="Arial" w:cs="Arial"/>
            <w:sz w:val="22"/>
            <w:szCs w:val="22"/>
          </w:rPr>
          <w:t>l.vanhouten@schoter.nl</w:t>
        </w:r>
      </w:hyperlink>
      <w:r w:rsidRPr="001945E6">
        <w:rPr>
          <w:rFonts w:ascii="Arial" w:hAnsi="Arial" w:cs="Arial"/>
          <w:sz w:val="22"/>
          <w:szCs w:val="22"/>
        </w:rPr>
        <w:t>).</w:t>
      </w:r>
    </w:p>
    <w:p w14:paraId="689AA301" w14:textId="77777777" w:rsidR="00543683" w:rsidRPr="001945E6" w:rsidRDefault="00543683" w:rsidP="00543683">
      <w:pPr>
        <w:pStyle w:val="Geenafstand"/>
        <w:rPr>
          <w:rFonts w:ascii="Arial" w:hAnsi="Arial" w:cs="Arial"/>
          <w:sz w:val="22"/>
          <w:szCs w:val="22"/>
        </w:rPr>
      </w:pPr>
    </w:p>
    <w:p w14:paraId="0F6C4AE9" w14:textId="77777777" w:rsidR="00543683" w:rsidRPr="001945E6" w:rsidRDefault="00543683" w:rsidP="00543683">
      <w:pPr>
        <w:pStyle w:val="Geenafstand"/>
        <w:rPr>
          <w:rFonts w:ascii="Arial" w:hAnsi="Arial" w:cs="Arial"/>
          <w:sz w:val="22"/>
          <w:szCs w:val="22"/>
        </w:rPr>
      </w:pPr>
    </w:p>
    <w:p w14:paraId="4882958D" w14:textId="77777777" w:rsidR="00543683" w:rsidRPr="001945E6" w:rsidRDefault="00543683" w:rsidP="00543683">
      <w:pPr>
        <w:pStyle w:val="Geenafstand"/>
        <w:rPr>
          <w:rFonts w:ascii="Arial" w:hAnsi="Arial" w:cs="Arial"/>
          <w:sz w:val="22"/>
          <w:szCs w:val="22"/>
        </w:rPr>
      </w:pPr>
      <w:r w:rsidRPr="001945E6">
        <w:rPr>
          <w:rFonts w:ascii="Arial" w:hAnsi="Arial" w:cs="Arial"/>
          <w:sz w:val="22"/>
          <w:szCs w:val="22"/>
        </w:rPr>
        <w:t xml:space="preserve">Met vriendelijke groeten, </w:t>
      </w:r>
    </w:p>
    <w:p w14:paraId="54B011F2" w14:textId="77777777" w:rsidR="00543683" w:rsidRPr="001945E6" w:rsidRDefault="00543683" w:rsidP="00543683">
      <w:pPr>
        <w:pStyle w:val="Geenafstand"/>
        <w:rPr>
          <w:rFonts w:ascii="Arial" w:hAnsi="Arial" w:cs="Arial"/>
          <w:sz w:val="22"/>
          <w:szCs w:val="22"/>
        </w:rPr>
      </w:pPr>
    </w:p>
    <w:p w14:paraId="01AD54F3" w14:textId="0F2DCE66" w:rsidR="00543683" w:rsidRPr="001945E6" w:rsidRDefault="00543683" w:rsidP="00543683">
      <w:pPr>
        <w:pStyle w:val="Geenafstand"/>
        <w:rPr>
          <w:rFonts w:ascii="Arial" w:hAnsi="Arial" w:cs="Arial"/>
          <w:sz w:val="22"/>
          <w:szCs w:val="22"/>
        </w:rPr>
      </w:pPr>
      <w:r w:rsidRPr="001945E6">
        <w:rPr>
          <w:rFonts w:ascii="Arial" w:hAnsi="Arial" w:cs="Arial"/>
          <w:sz w:val="22"/>
          <w:szCs w:val="22"/>
        </w:rPr>
        <w:t xml:space="preserve">Fabiënne Kerkhoff </w:t>
      </w:r>
      <w:r w:rsidRPr="001945E6">
        <w:rPr>
          <w:rFonts w:ascii="Arial" w:hAnsi="Arial" w:cs="Arial"/>
          <w:sz w:val="22"/>
          <w:szCs w:val="22"/>
        </w:rPr>
        <w:tab/>
      </w:r>
      <w:r w:rsidRPr="001945E6">
        <w:rPr>
          <w:rFonts w:ascii="Arial" w:hAnsi="Arial" w:cs="Arial"/>
          <w:sz w:val="22"/>
          <w:szCs w:val="22"/>
        </w:rPr>
        <w:tab/>
      </w:r>
      <w:r w:rsidR="006D2F18">
        <w:rPr>
          <w:rFonts w:ascii="Arial" w:hAnsi="Arial" w:cs="Arial"/>
          <w:sz w:val="22"/>
          <w:szCs w:val="22"/>
        </w:rPr>
        <w:tab/>
      </w:r>
      <w:r w:rsidRPr="001945E6">
        <w:rPr>
          <w:rFonts w:ascii="Arial" w:hAnsi="Arial" w:cs="Arial"/>
          <w:sz w:val="22"/>
          <w:szCs w:val="22"/>
        </w:rPr>
        <w:t xml:space="preserve">Coördinator 3,4 en 5 havo  </w:t>
      </w:r>
    </w:p>
    <w:p w14:paraId="71A08E32" w14:textId="19EC93FA" w:rsidR="00543683" w:rsidRPr="001945E6" w:rsidRDefault="00543683" w:rsidP="00543683">
      <w:pPr>
        <w:pStyle w:val="Geenafstand"/>
        <w:rPr>
          <w:rFonts w:ascii="Arial" w:hAnsi="Arial" w:cs="Arial"/>
          <w:sz w:val="22"/>
          <w:szCs w:val="22"/>
        </w:rPr>
      </w:pPr>
      <w:r w:rsidRPr="001945E6">
        <w:rPr>
          <w:rFonts w:ascii="Arial" w:hAnsi="Arial" w:cs="Arial"/>
          <w:sz w:val="22"/>
          <w:szCs w:val="22"/>
        </w:rPr>
        <w:t>Priscilla Ruizeveld de Winter</w:t>
      </w:r>
      <w:r w:rsidRPr="001945E6">
        <w:rPr>
          <w:rFonts w:ascii="Arial" w:hAnsi="Arial" w:cs="Arial"/>
          <w:sz w:val="22"/>
          <w:szCs w:val="22"/>
        </w:rPr>
        <w:tab/>
      </w:r>
      <w:r w:rsidR="006D2F18">
        <w:rPr>
          <w:rFonts w:ascii="Arial" w:hAnsi="Arial" w:cs="Arial"/>
          <w:sz w:val="22"/>
          <w:szCs w:val="22"/>
        </w:rPr>
        <w:tab/>
      </w:r>
      <w:r w:rsidRPr="001945E6">
        <w:rPr>
          <w:rFonts w:ascii="Arial" w:hAnsi="Arial" w:cs="Arial"/>
          <w:sz w:val="22"/>
          <w:szCs w:val="22"/>
        </w:rPr>
        <w:t xml:space="preserve">Conrector 3,4 en 5 havo  </w:t>
      </w:r>
    </w:p>
    <w:p w14:paraId="377BFC8B" w14:textId="47585F3C" w:rsidR="00543683" w:rsidRPr="001945E6" w:rsidRDefault="00543683" w:rsidP="00543683">
      <w:pPr>
        <w:pStyle w:val="Geenafstand"/>
        <w:rPr>
          <w:rFonts w:ascii="Arial" w:hAnsi="Arial" w:cs="Arial"/>
          <w:sz w:val="22"/>
          <w:szCs w:val="22"/>
        </w:rPr>
      </w:pPr>
      <w:r w:rsidRPr="001945E6">
        <w:rPr>
          <w:rFonts w:ascii="Arial" w:hAnsi="Arial" w:cs="Arial"/>
          <w:sz w:val="22"/>
          <w:szCs w:val="22"/>
        </w:rPr>
        <w:t>Lotte van Houten</w:t>
      </w:r>
      <w:r w:rsidRPr="001945E6">
        <w:rPr>
          <w:rFonts w:ascii="Arial" w:hAnsi="Arial" w:cs="Arial"/>
          <w:sz w:val="22"/>
          <w:szCs w:val="22"/>
        </w:rPr>
        <w:tab/>
      </w:r>
      <w:r w:rsidRPr="001945E6">
        <w:rPr>
          <w:rFonts w:ascii="Arial" w:hAnsi="Arial" w:cs="Arial"/>
          <w:sz w:val="22"/>
          <w:szCs w:val="22"/>
        </w:rPr>
        <w:tab/>
      </w:r>
      <w:r w:rsidR="006D2F18">
        <w:rPr>
          <w:rFonts w:ascii="Arial" w:hAnsi="Arial" w:cs="Arial"/>
          <w:sz w:val="22"/>
          <w:szCs w:val="22"/>
        </w:rPr>
        <w:tab/>
      </w:r>
      <w:r w:rsidRPr="001945E6">
        <w:rPr>
          <w:rFonts w:ascii="Arial" w:hAnsi="Arial" w:cs="Arial"/>
          <w:sz w:val="22"/>
          <w:szCs w:val="22"/>
        </w:rPr>
        <w:t xml:space="preserve">Decaan </w:t>
      </w:r>
    </w:p>
    <w:p w14:paraId="2A942BF3" w14:textId="77777777" w:rsidR="00543683" w:rsidRPr="001945E6" w:rsidRDefault="00543683" w:rsidP="00543683">
      <w:pPr>
        <w:pStyle w:val="Geenafstand"/>
        <w:rPr>
          <w:rFonts w:ascii="Arial" w:hAnsi="Arial" w:cs="Arial"/>
          <w:sz w:val="22"/>
          <w:szCs w:val="22"/>
        </w:rPr>
      </w:pPr>
    </w:p>
    <w:p w14:paraId="1166DFBF" w14:textId="77777777" w:rsidR="00543683" w:rsidRPr="001945E6" w:rsidRDefault="00543683" w:rsidP="00543683">
      <w:pPr>
        <w:pStyle w:val="Geenafstand"/>
        <w:rPr>
          <w:rFonts w:ascii="Arial" w:hAnsi="Arial" w:cs="Arial"/>
          <w:sz w:val="22"/>
          <w:szCs w:val="22"/>
        </w:rPr>
      </w:pPr>
      <w:r w:rsidRPr="001945E6">
        <w:rPr>
          <w:rFonts w:ascii="Arial" w:hAnsi="Arial" w:cs="Arial"/>
          <w:sz w:val="22"/>
          <w:szCs w:val="22"/>
        </w:rPr>
        <w:t xml:space="preserve"> </w:t>
      </w:r>
    </w:p>
    <w:p w14:paraId="32A26D64" w14:textId="77777777" w:rsidR="00543683" w:rsidRPr="001945E6" w:rsidRDefault="00543683" w:rsidP="00543683">
      <w:pPr>
        <w:pStyle w:val="Geenafstand"/>
        <w:rPr>
          <w:rFonts w:ascii="Arial" w:hAnsi="Arial" w:cs="Arial"/>
          <w:sz w:val="22"/>
          <w:szCs w:val="22"/>
        </w:rPr>
      </w:pPr>
    </w:p>
    <w:p w14:paraId="1C4B685A" w14:textId="77777777" w:rsidR="00543683" w:rsidRPr="001945E6" w:rsidRDefault="00543683" w:rsidP="00543683">
      <w:pPr>
        <w:pStyle w:val="Geenafstand"/>
        <w:rPr>
          <w:rFonts w:ascii="Arial" w:hAnsi="Arial" w:cs="Arial"/>
          <w:sz w:val="22"/>
          <w:szCs w:val="22"/>
        </w:rPr>
      </w:pPr>
      <w:r w:rsidRPr="001945E6">
        <w:rPr>
          <w:rFonts w:ascii="Arial" w:hAnsi="Arial" w:cs="Arial"/>
          <w:sz w:val="22"/>
          <w:szCs w:val="22"/>
        </w:rPr>
        <w:br w:type="page"/>
      </w:r>
    </w:p>
    <w:p w14:paraId="13EF0211" w14:textId="77777777" w:rsidR="00543683" w:rsidRPr="00543683" w:rsidRDefault="00543683" w:rsidP="00543683">
      <w:pPr>
        <w:rPr>
          <w:rFonts w:ascii="Arial" w:hAnsi="Arial" w:cs="Arial"/>
          <w:b/>
          <w:bCs/>
          <w:color w:val="EE7F00" w:themeColor="accent1"/>
          <w:szCs w:val="22"/>
        </w:rPr>
      </w:pPr>
      <w:r w:rsidRPr="00543683">
        <w:rPr>
          <w:rFonts w:ascii="Arial" w:hAnsi="Arial" w:cs="Arial"/>
          <w:b/>
          <w:bCs/>
          <w:color w:val="EE7F00" w:themeColor="accent1"/>
          <w:szCs w:val="22"/>
        </w:rPr>
        <w:lastRenderedPageBreak/>
        <w:t>Inhoudsopgave</w:t>
      </w:r>
    </w:p>
    <w:p w14:paraId="532EF096" w14:textId="77777777" w:rsidR="00543683" w:rsidRPr="00543683" w:rsidRDefault="00543683" w:rsidP="00543683">
      <w:pPr>
        <w:pStyle w:val="Geenafstand"/>
        <w:spacing w:line="360" w:lineRule="auto"/>
        <w:rPr>
          <w:rFonts w:ascii="Arial" w:hAnsi="Arial" w:cs="Arial"/>
          <w:b/>
          <w:bCs/>
          <w:color w:val="EE7F00" w:themeColor="accent1"/>
          <w:sz w:val="22"/>
          <w:szCs w:val="22"/>
        </w:rPr>
      </w:pPr>
    </w:p>
    <w:p w14:paraId="4AD07CFD" w14:textId="5DB23337" w:rsidR="00543683" w:rsidRPr="00543683" w:rsidRDefault="00543683" w:rsidP="00543683">
      <w:pPr>
        <w:pStyle w:val="Geenafstand"/>
        <w:spacing w:line="360" w:lineRule="auto"/>
        <w:rPr>
          <w:rFonts w:ascii="Arial" w:hAnsi="Arial" w:cs="Arial"/>
          <w:b/>
          <w:bCs/>
          <w:color w:val="EE7F00" w:themeColor="accent1"/>
          <w:sz w:val="22"/>
          <w:szCs w:val="22"/>
        </w:rPr>
      </w:pPr>
      <w:r w:rsidRPr="00543683">
        <w:rPr>
          <w:rFonts w:ascii="Arial" w:hAnsi="Arial" w:cs="Arial"/>
          <w:b/>
          <w:bCs/>
          <w:color w:val="EE7F00" w:themeColor="accent1"/>
          <w:sz w:val="22"/>
          <w:szCs w:val="22"/>
        </w:rPr>
        <w:t xml:space="preserve">Voorwoord </w:t>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Pr>
          <w:rFonts w:ascii="Arial" w:hAnsi="Arial" w:cs="Arial"/>
          <w:b/>
          <w:bCs/>
          <w:color w:val="EE7F00" w:themeColor="accent1"/>
          <w:sz w:val="22"/>
          <w:szCs w:val="22"/>
        </w:rPr>
        <w:t>2</w:t>
      </w:r>
    </w:p>
    <w:p w14:paraId="3B57CF3A" w14:textId="77777777" w:rsidR="00543683" w:rsidRPr="00543683" w:rsidRDefault="00543683" w:rsidP="00543683">
      <w:pPr>
        <w:pStyle w:val="Geenafstand"/>
        <w:spacing w:line="360" w:lineRule="auto"/>
        <w:rPr>
          <w:rFonts w:ascii="Arial" w:hAnsi="Arial" w:cs="Arial"/>
          <w:b/>
          <w:bCs/>
          <w:color w:val="EE7F00" w:themeColor="accent1"/>
          <w:sz w:val="22"/>
          <w:szCs w:val="22"/>
        </w:rPr>
      </w:pPr>
    </w:p>
    <w:p w14:paraId="32B5AB54" w14:textId="4D52A382" w:rsidR="00543683" w:rsidRPr="00543683" w:rsidRDefault="00543683" w:rsidP="00543683">
      <w:pPr>
        <w:pStyle w:val="Geenafstand"/>
        <w:numPr>
          <w:ilvl w:val="0"/>
          <w:numId w:val="22"/>
        </w:numPr>
        <w:spacing w:line="360" w:lineRule="auto"/>
        <w:ind w:left="993" w:hanging="993"/>
        <w:rPr>
          <w:rFonts w:ascii="Arial" w:hAnsi="Arial" w:cs="Arial"/>
          <w:b/>
          <w:bCs/>
          <w:color w:val="EE7F00" w:themeColor="accent1"/>
          <w:sz w:val="22"/>
          <w:szCs w:val="22"/>
        </w:rPr>
      </w:pPr>
      <w:r w:rsidRPr="00543683">
        <w:rPr>
          <w:rFonts w:ascii="Arial" w:hAnsi="Arial" w:cs="Arial"/>
          <w:b/>
          <w:bCs/>
          <w:color w:val="EE7F00" w:themeColor="accent1"/>
          <w:sz w:val="22"/>
          <w:szCs w:val="22"/>
        </w:rPr>
        <w:t>Toelatingsbeleid</w:t>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Pr>
          <w:rFonts w:ascii="Arial" w:hAnsi="Arial" w:cs="Arial"/>
          <w:b/>
          <w:bCs/>
          <w:color w:val="EE7F00" w:themeColor="accent1"/>
          <w:sz w:val="22"/>
          <w:szCs w:val="22"/>
        </w:rPr>
        <w:t>4</w:t>
      </w:r>
    </w:p>
    <w:p w14:paraId="7E7A8563" w14:textId="77777777" w:rsidR="00543683" w:rsidRPr="00543683" w:rsidRDefault="00543683" w:rsidP="00543683">
      <w:pPr>
        <w:pStyle w:val="Geenafstand"/>
        <w:numPr>
          <w:ilvl w:val="1"/>
          <w:numId w:val="22"/>
        </w:numPr>
        <w:spacing w:line="360" w:lineRule="auto"/>
        <w:rPr>
          <w:rFonts w:ascii="Arial" w:hAnsi="Arial" w:cs="Arial"/>
          <w:color w:val="EE7F00" w:themeColor="accent1"/>
          <w:sz w:val="22"/>
          <w:szCs w:val="22"/>
        </w:rPr>
      </w:pPr>
      <w:r w:rsidRPr="00543683">
        <w:rPr>
          <w:rFonts w:ascii="Arial" w:hAnsi="Arial" w:cs="Arial"/>
          <w:color w:val="EE7F00" w:themeColor="accent1"/>
          <w:sz w:val="22"/>
          <w:szCs w:val="22"/>
        </w:rPr>
        <w:t>Leerlingen van Het Schoter</w:t>
      </w:r>
    </w:p>
    <w:p w14:paraId="3D5C18EE" w14:textId="77777777" w:rsidR="00543683" w:rsidRDefault="00543683" w:rsidP="00543683">
      <w:pPr>
        <w:pStyle w:val="Geenafstand"/>
        <w:numPr>
          <w:ilvl w:val="1"/>
          <w:numId w:val="22"/>
        </w:numPr>
        <w:spacing w:line="360" w:lineRule="auto"/>
        <w:rPr>
          <w:rFonts w:ascii="Arial" w:hAnsi="Arial" w:cs="Arial"/>
          <w:color w:val="EE7F00" w:themeColor="accent1"/>
          <w:sz w:val="22"/>
          <w:szCs w:val="22"/>
        </w:rPr>
      </w:pPr>
      <w:r w:rsidRPr="00543683">
        <w:rPr>
          <w:rFonts w:ascii="Arial" w:hAnsi="Arial" w:cs="Arial"/>
          <w:color w:val="EE7F00" w:themeColor="accent1"/>
          <w:sz w:val="22"/>
          <w:szCs w:val="22"/>
        </w:rPr>
        <w:t>Leerlingen van andere scholen</w:t>
      </w:r>
    </w:p>
    <w:p w14:paraId="113546F1" w14:textId="77777777" w:rsidR="00543683" w:rsidRPr="00543683" w:rsidRDefault="00543683" w:rsidP="00543683">
      <w:pPr>
        <w:pStyle w:val="Geenafstand"/>
        <w:numPr>
          <w:ilvl w:val="1"/>
          <w:numId w:val="22"/>
        </w:numPr>
        <w:spacing w:line="360" w:lineRule="auto"/>
        <w:rPr>
          <w:rFonts w:ascii="Arial" w:hAnsi="Arial" w:cs="Arial"/>
          <w:color w:val="EE7F00" w:themeColor="accent1"/>
          <w:sz w:val="22"/>
          <w:szCs w:val="22"/>
        </w:rPr>
      </w:pPr>
      <w:r w:rsidRPr="00543683">
        <w:rPr>
          <w:rFonts w:ascii="Arial" w:hAnsi="Arial" w:cs="Arial"/>
          <w:color w:val="EE7F00" w:themeColor="accent1"/>
          <w:sz w:val="22"/>
          <w:szCs w:val="22"/>
        </w:rPr>
        <w:t xml:space="preserve">Aanvullende eisen </w:t>
      </w:r>
    </w:p>
    <w:p w14:paraId="43EF5548" w14:textId="77777777" w:rsidR="00543683" w:rsidRPr="00543683" w:rsidRDefault="00543683" w:rsidP="00543683">
      <w:pPr>
        <w:pStyle w:val="Geenafstand"/>
        <w:spacing w:line="360" w:lineRule="auto"/>
        <w:ind w:left="360"/>
        <w:rPr>
          <w:rFonts w:ascii="Arial" w:hAnsi="Arial" w:cs="Arial"/>
          <w:color w:val="EE7F00" w:themeColor="accent1"/>
          <w:sz w:val="22"/>
          <w:szCs w:val="22"/>
        </w:rPr>
      </w:pPr>
    </w:p>
    <w:p w14:paraId="4FA77ACE" w14:textId="111B6B81" w:rsidR="00543683" w:rsidRPr="00543683" w:rsidRDefault="00543683" w:rsidP="00543683">
      <w:pPr>
        <w:pStyle w:val="Geenafstand"/>
        <w:numPr>
          <w:ilvl w:val="0"/>
          <w:numId w:val="22"/>
        </w:numPr>
        <w:spacing w:line="360" w:lineRule="auto"/>
        <w:ind w:left="993" w:hanging="993"/>
        <w:rPr>
          <w:rFonts w:ascii="Arial" w:hAnsi="Arial" w:cs="Arial"/>
          <w:b/>
          <w:bCs/>
          <w:color w:val="EE7F00" w:themeColor="accent1"/>
          <w:sz w:val="22"/>
          <w:szCs w:val="22"/>
        </w:rPr>
      </w:pPr>
      <w:r w:rsidRPr="00543683">
        <w:rPr>
          <w:rFonts w:ascii="Arial" w:hAnsi="Arial" w:cs="Arial"/>
          <w:b/>
          <w:bCs/>
          <w:color w:val="EE7F00" w:themeColor="accent1"/>
          <w:sz w:val="22"/>
          <w:szCs w:val="22"/>
        </w:rPr>
        <w:t>Stappenplan aanmelding externe leerlingen</w:t>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00613805">
        <w:rPr>
          <w:rFonts w:ascii="Arial" w:hAnsi="Arial" w:cs="Arial"/>
          <w:b/>
          <w:bCs/>
          <w:color w:val="EE7F00" w:themeColor="accent1"/>
          <w:sz w:val="22"/>
          <w:szCs w:val="22"/>
        </w:rPr>
        <w:t>6</w:t>
      </w:r>
      <w:r w:rsidRPr="00543683">
        <w:rPr>
          <w:rFonts w:ascii="Arial" w:hAnsi="Arial" w:cs="Arial"/>
          <w:b/>
          <w:bCs/>
          <w:color w:val="EE7F00" w:themeColor="accent1"/>
          <w:sz w:val="22"/>
          <w:szCs w:val="22"/>
        </w:rPr>
        <w:tab/>
      </w:r>
    </w:p>
    <w:p w14:paraId="2707405C" w14:textId="77777777" w:rsidR="005D2BD9" w:rsidRPr="005D2BD9" w:rsidRDefault="005D2BD9" w:rsidP="005D2BD9">
      <w:pPr>
        <w:pStyle w:val="Geenafstand"/>
        <w:spacing w:line="360" w:lineRule="auto"/>
        <w:ind w:left="360"/>
        <w:rPr>
          <w:rFonts w:ascii="Arial" w:hAnsi="Arial" w:cs="Arial"/>
          <w:color w:val="EE7F00" w:themeColor="accent1"/>
          <w:sz w:val="22"/>
          <w:szCs w:val="22"/>
        </w:rPr>
      </w:pPr>
    </w:p>
    <w:p w14:paraId="2D64FAF6" w14:textId="69282516" w:rsidR="00543683" w:rsidRPr="00543683" w:rsidRDefault="00543683" w:rsidP="00543683">
      <w:pPr>
        <w:pStyle w:val="Geenafstand"/>
        <w:numPr>
          <w:ilvl w:val="0"/>
          <w:numId w:val="22"/>
        </w:numPr>
        <w:spacing w:line="360" w:lineRule="auto"/>
        <w:ind w:left="993" w:hanging="993"/>
        <w:rPr>
          <w:rFonts w:ascii="Arial" w:hAnsi="Arial" w:cs="Arial"/>
          <w:b/>
          <w:bCs/>
          <w:color w:val="EE7F00" w:themeColor="accent1"/>
          <w:sz w:val="22"/>
          <w:szCs w:val="22"/>
        </w:rPr>
      </w:pPr>
      <w:r w:rsidRPr="00543683">
        <w:rPr>
          <w:rFonts w:ascii="Arial" w:hAnsi="Arial" w:cs="Arial"/>
          <w:b/>
          <w:bCs/>
          <w:color w:val="EE7F00" w:themeColor="accent1"/>
          <w:sz w:val="22"/>
          <w:szCs w:val="22"/>
        </w:rPr>
        <w:t xml:space="preserve">Slaag- en zakregeling havo </w:t>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00613805">
        <w:rPr>
          <w:rFonts w:ascii="Arial" w:hAnsi="Arial" w:cs="Arial"/>
          <w:b/>
          <w:bCs/>
          <w:color w:val="EE7F00" w:themeColor="accent1"/>
          <w:sz w:val="22"/>
          <w:szCs w:val="22"/>
        </w:rPr>
        <w:t>7</w:t>
      </w:r>
    </w:p>
    <w:p w14:paraId="15FC7102" w14:textId="77777777" w:rsidR="00543683" w:rsidRPr="00543683" w:rsidRDefault="00543683" w:rsidP="00543683">
      <w:pPr>
        <w:pStyle w:val="Geenafstand"/>
        <w:spacing w:line="360" w:lineRule="auto"/>
        <w:ind w:left="993"/>
        <w:rPr>
          <w:rFonts w:ascii="Arial" w:hAnsi="Arial" w:cs="Arial"/>
          <w:b/>
          <w:bCs/>
          <w:color w:val="EE7F00" w:themeColor="accent1"/>
          <w:sz w:val="22"/>
          <w:szCs w:val="22"/>
        </w:rPr>
      </w:pPr>
    </w:p>
    <w:p w14:paraId="108811B4" w14:textId="20A0C379" w:rsidR="00543683" w:rsidRPr="00543683" w:rsidRDefault="00543683" w:rsidP="00543683">
      <w:pPr>
        <w:pStyle w:val="Geenafstand"/>
        <w:numPr>
          <w:ilvl w:val="0"/>
          <w:numId w:val="22"/>
        </w:numPr>
        <w:spacing w:line="360" w:lineRule="auto"/>
        <w:ind w:left="993" w:hanging="993"/>
        <w:rPr>
          <w:rFonts w:ascii="Arial" w:hAnsi="Arial" w:cs="Arial"/>
          <w:b/>
          <w:bCs/>
          <w:color w:val="EE7F00" w:themeColor="accent1"/>
          <w:sz w:val="22"/>
          <w:szCs w:val="22"/>
        </w:rPr>
      </w:pPr>
      <w:r w:rsidRPr="00543683">
        <w:rPr>
          <w:rFonts w:ascii="Arial" w:hAnsi="Arial" w:cs="Arial"/>
          <w:b/>
          <w:bCs/>
          <w:color w:val="EE7F00" w:themeColor="accent1"/>
          <w:sz w:val="22"/>
          <w:szCs w:val="22"/>
        </w:rPr>
        <w:t>Profielkeuze</w:t>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005F0ED3">
        <w:rPr>
          <w:rFonts w:ascii="Arial" w:hAnsi="Arial" w:cs="Arial"/>
          <w:b/>
          <w:bCs/>
          <w:color w:val="EE7F00" w:themeColor="accent1"/>
          <w:sz w:val="22"/>
          <w:szCs w:val="22"/>
        </w:rPr>
        <w:t>8</w:t>
      </w:r>
    </w:p>
    <w:p w14:paraId="4F1BCDCD" w14:textId="77777777" w:rsidR="00543683" w:rsidRPr="00543683" w:rsidRDefault="00543683" w:rsidP="00543683">
      <w:pPr>
        <w:pStyle w:val="Geenafstand"/>
        <w:numPr>
          <w:ilvl w:val="1"/>
          <w:numId w:val="22"/>
        </w:numPr>
        <w:spacing w:line="360" w:lineRule="auto"/>
        <w:rPr>
          <w:rFonts w:ascii="Arial" w:hAnsi="Arial" w:cs="Arial"/>
          <w:color w:val="EE7F00" w:themeColor="accent1"/>
          <w:sz w:val="22"/>
          <w:szCs w:val="22"/>
        </w:rPr>
      </w:pPr>
      <w:r w:rsidRPr="00543683">
        <w:rPr>
          <w:rFonts w:ascii="Arial" w:hAnsi="Arial" w:cs="Arial"/>
          <w:color w:val="EE7F00" w:themeColor="accent1"/>
          <w:sz w:val="22"/>
          <w:szCs w:val="22"/>
        </w:rPr>
        <w:t>Profielen</w:t>
      </w:r>
    </w:p>
    <w:p w14:paraId="78B32023" w14:textId="77777777" w:rsidR="00543683" w:rsidRPr="00543683" w:rsidRDefault="00543683" w:rsidP="00543683">
      <w:pPr>
        <w:pStyle w:val="Geenafstand"/>
        <w:numPr>
          <w:ilvl w:val="1"/>
          <w:numId w:val="22"/>
        </w:numPr>
        <w:spacing w:line="360" w:lineRule="auto"/>
        <w:rPr>
          <w:rFonts w:ascii="Arial" w:hAnsi="Arial" w:cs="Arial"/>
          <w:color w:val="EE7F00" w:themeColor="accent1"/>
          <w:sz w:val="22"/>
          <w:szCs w:val="22"/>
        </w:rPr>
      </w:pPr>
      <w:r w:rsidRPr="00543683">
        <w:rPr>
          <w:rFonts w:ascii="Arial" w:hAnsi="Arial" w:cs="Arial"/>
          <w:color w:val="EE7F00" w:themeColor="accent1"/>
          <w:sz w:val="22"/>
          <w:szCs w:val="22"/>
        </w:rPr>
        <w:t>TTO</w:t>
      </w:r>
    </w:p>
    <w:p w14:paraId="0AE4E9C9" w14:textId="77777777" w:rsidR="00543683" w:rsidRPr="00543683" w:rsidRDefault="00543683" w:rsidP="00543683">
      <w:pPr>
        <w:pStyle w:val="Geenafstand"/>
        <w:numPr>
          <w:ilvl w:val="1"/>
          <w:numId w:val="22"/>
        </w:numPr>
        <w:spacing w:line="360" w:lineRule="auto"/>
        <w:rPr>
          <w:rFonts w:ascii="Arial" w:hAnsi="Arial" w:cs="Arial"/>
          <w:color w:val="EE7F00" w:themeColor="accent1"/>
          <w:sz w:val="22"/>
          <w:szCs w:val="22"/>
        </w:rPr>
      </w:pPr>
      <w:r w:rsidRPr="00543683">
        <w:rPr>
          <w:rFonts w:ascii="Arial" w:hAnsi="Arial" w:cs="Arial"/>
          <w:color w:val="EE7F00" w:themeColor="accent1"/>
          <w:sz w:val="22"/>
          <w:szCs w:val="22"/>
        </w:rPr>
        <w:t>Het examen</w:t>
      </w:r>
    </w:p>
    <w:p w14:paraId="466E7190" w14:textId="77546F3E" w:rsidR="0051392E" w:rsidRPr="00543683" w:rsidRDefault="0051392E" w:rsidP="0051392E">
      <w:pPr>
        <w:pStyle w:val="Geenafstand"/>
        <w:numPr>
          <w:ilvl w:val="1"/>
          <w:numId w:val="22"/>
        </w:numPr>
        <w:spacing w:line="360" w:lineRule="auto"/>
        <w:rPr>
          <w:rFonts w:ascii="Arial" w:hAnsi="Arial" w:cs="Arial"/>
          <w:color w:val="EE7F00" w:themeColor="accent1"/>
          <w:sz w:val="22"/>
          <w:szCs w:val="22"/>
        </w:rPr>
      </w:pPr>
      <w:r w:rsidRPr="00543683">
        <w:rPr>
          <w:rFonts w:ascii="Arial" w:hAnsi="Arial" w:cs="Arial"/>
          <w:color w:val="EE7F00" w:themeColor="accent1"/>
          <w:sz w:val="22"/>
          <w:szCs w:val="22"/>
        </w:rPr>
        <w:t>Doorstroom naar het vwo</w:t>
      </w:r>
    </w:p>
    <w:p w14:paraId="0AE97C4B" w14:textId="3D35BE94" w:rsidR="00543683" w:rsidRPr="0051392E" w:rsidRDefault="0051392E" w:rsidP="00BD78C8">
      <w:pPr>
        <w:pStyle w:val="Geenafstand"/>
        <w:numPr>
          <w:ilvl w:val="1"/>
          <w:numId w:val="22"/>
        </w:numPr>
        <w:spacing w:line="360" w:lineRule="auto"/>
        <w:rPr>
          <w:rFonts w:ascii="Arial" w:hAnsi="Arial" w:cs="Arial"/>
          <w:color w:val="EE7F00" w:themeColor="accent1"/>
          <w:sz w:val="22"/>
          <w:szCs w:val="22"/>
        </w:rPr>
      </w:pPr>
      <w:r w:rsidRPr="0051392E">
        <w:rPr>
          <w:rFonts w:ascii="Arial" w:hAnsi="Arial" w:cs="Arial"/>
          <w:color w:val="EE7F00" w:themeColor="accent1"/>
          <w:sz w:val="22"/>
          <w:szCs w:val="22"/>
        </w:rPr>
        <w:t>Doorstroom naar het vervolgonderwijs</w:t>
      </w:r>
    </w:p>
    <w:p w14:paraId="78B79B97" w14:textId="77777777" w:rsidR="00543683" w:rsidRPr="00543683" w:rsidRDefault="00543683" w:rsidP="00543683">
      <w:pPr>
        <w:pStyle w:val="Geenafstand"/>
        <w:spacing w:line="360" w:lineRule="auto"/>
        <w:ind w:left="360"/>
        <w:rPr>
          <w:rFonts w:ascii="Arial" w:hAnsi="Arial" w:cs="Arial"/>
          <w:color w:val="EE7F00" w:themeColor="accent1"/>
          <w:sz w:val="22"/>
          <w:szCs w:val="22"/>
        </w:rPr>
      </w:pPr>
    </w:p>
    <w:p w14:paraId="36D8D60F" w14:textId="7E43EFE8" w:rsidR="00543683" w:rsidRPr="00543683" w:rsidRDefault="00543683" w:rsidP="00543683">
      <w:pPr>
        <w:pStyle w:val="Geenafstand"/>
        <w:numPr>
          <w:ilvl w:val="0"/>
          <w:numId w:val="22"/>
        </w:numPr>
        <w:spacing w:line="360" w:lineRule="auto"/>
        <w:ind w:left="993" w:hanging="993"/>
        <w:rPr>
          <w:rFonts w:ascii="Arial" w:hAnsi="Arial" w:cs="Arial"/>
          <w:b/>
          <w:bCs/>
          <w:color w:val="EE7F00" w:themeColor="accent1"/>
          <w:sz w:val="22"/>
          <w:szCs w:val="22"/>
        </w:rPr>
      </w:pPr>
      <w:r w:rsidRPr="00543683">
        <w:rPr>
          <w:rFonts w:ascii="Arial" w:hAnsi="Arial" w:cs="Arial"/>
          <w:b/>
          <w:bCs/>
          <w:color w:val="EE7F00" w:themeColor="accent1"/>
          <w:sz w:val="22"/>
          <w:szCs w:val="22"/>
        </w:rPr>
        <w:t>Urenverdeling vakken</w:t>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t>1</w:t>
      </w:r>
      <w:r w:rsidR="005F0ED3">
        <w:rPr>
          <w:rFonts w:ascii="Arial" w:hAnsi="Arial" w:cs="Arial"/>
          <w:b/>
          <w:bCs/>
          <w:color w:val="EE7F00" w:themeColor="accent1"/>
          <w:sz w:val="22"/>
          <w:szCs w:val="22"/>
        </w:rPr>
        <w:t>3</w:t>
      </w:r>
    </w:p>
    <w:p w14:paraId="3798CDFF" w14:textId="77777777" w:rsidR="00543683" w:rsidRPr="00543683" w:rsidRDefault="00543683" w:rsidP="00543683">
      <w:pPr>
        <w:pStyle w:val="Geenafstand"/>
        <w:spacing w:line="360" w:lineRule="auto"/>
        <w:ind w:left="993"/>
        <w:rPr>
          <w:rFonts w:ascii="Arial" w:hAnsi="Arial" w:cs="Arial"/>
          <w:b/>
          <w:bCs/>
          <w:color w:val="EE7F00" w:themeColor="accent1"/>
          <w:sz w:val="22"/>
          <w:szCs w:val="22"/>
        </w:rPr>
      </w:pPr>
    </w:p>
    <w:p w14:paraId="7C239396" w14:textId="4E0F1342" w:rsidR="00543683" w:rsidRPr="00543683" w:rsidRDefault="00543683" w:rsidP="00543683">
      <w:pPr>
        <w:pStyle w:val="Geenafstand"/>
        <w:numPr>
          <w:ilvl w:val="0"/>
          <w:numId w:val="22"/>
        </w:numPr>
        <w:spacing w:line="360" w:lineRule="auto"/>
        <w:ind w:left="993" w:hanging="993"/>
        <w:rPr>
          <w:rFonts w:ascii="Arial" w:hAnsi="Arial" w:cs="Arial"/>
          <w:b/>
          <w:bCs/>
          <w:color w:val="EE7F00" w:themeColor="accent1"/>
          <w:sz w:val="22"/>
          <w:szCs w:val="22"/>
        </w:rPr>
      </w:pPr>
      <w:r w:rsidRPr="00543683">
        <w:rPr>
          <w:rFonts w:ascii="Arial" w:hAnsi="Arial" w:cs="Arial"/>
          <w:b/>
          <w:bCs/>
          <w:color w:val="EE7F00" w:themeColor="accent1"/>
          <w:sz w:val="22"/>
          <w:szCs w:val="22"/>
        </w:rPr>
        <w:t xml:space="preserve">Toelichting vakken </w:t>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t>1</w:t>
      </w:r>
      <w:r w:rsidR="005F0ED3">
        <w:rPr>
          <w:rFonts w:ascii="Arial" w:hAnsi="Arial" w:cs="Arial"/>
          <w:b/>
          <w:bCs/>
          <w:color w:val="EE7F00" w:themeColor="accent1"/>
          <w:sz w:val="22"/>
          <w:szCs w:val="22"/>
        </w:rPr>
        <w:t>4</w:t>
      </w:r>
    </w:p>
    <w:p w14:paraId="7BE1ED88" w14:textId="77777777" w:rsidR="00543683" w:rsidRPr="00543683" w:rsidRDefault="00543683" w:rsidP="00543683">
      <w:pPr>
        <w:pStyle w:val="Geenafstand"/>
        <w:spacing w:line="360" w:lineRule="auto"/>
        <w:rPr>
          <w:rFonts w:ascii="Arial" w:hAnsi="Arial" w:cs="Arial"/>
          <w:b/>
          <w:bCs/>
          <w:color w:val="EE7F00" w:themeColor="accent1"/>
          <w:sz w:val="22"/>
          <w:szCs w:val="22"/>
        </w:rPr>
      </w:pPr>
    </w:p>
    <w:p w14:paraId="256266FB" w14:textId="62DEAD8F" w:rsidR="00543683" w:rsidRPr="00543683" w:rsidRDefault="00543683" w:rsidP="00543683">
      <w:pPr>
        <w:pStyle w:val="Geenafstand"/>
        <w:numPr>
          <w:ilvl w:val="0"/>
          <w:numId w:val="22"/>
        </w:numPr>
        <w:spacing w:line="360" w:lineRule="auto"/>
        <w:ind w:left="993" w:hanging="993"/>
        <w:rPr>
          <w:rFonts w:ascii="Arial" w:hAnsi="Arial" w:cs="Arial"/>
          <w:b/>
          <w:bCs/>
          <w:color w:val="EE7F00" w:themeColor="accent1"/>
          <w:sz w:val="22"/>
          <w:szCs w:val="22"/>
        </w:rPr>
      </w:pPr>
      <w:r w:rsidRPr="00543683">
        <w:rPr>
          <w:rFonts w:ascii="Arial" w:hAnsi="Arial" w:cs="Arial"/>
          <w:b/>
          <w:bCs/>
          <w:color w:val="EE7F00" w:themeColor="accent1"/>
          <w:sz w:val="22"/>
          <w:szCs w:val="22"/>
        </w:rPr>
        <w:t>Profielkeuzeformulier havo</w:t>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Pr="00543683">
        <w:rPr>
          <w:rFonts w:ascii="Arial" w:hAnsi="Arial" w:cs="Arial"/>
          <w:b/>
          <w:bCs/>
          <w:color w:val="EE7F00" w:themeColor="accent1"/>
          <w:sz w:val="22"/>
          <w:szCs w:val="22"/>
        </w:rPr>
        <w:tab/>
      </w:r>
      <w:r w:rsidR="00A30892">
        <w:rPr>
          <w:rFonts w:ascii="Arial" w:hAnsi="Arial" w:cs="Arial"/>
          <w:b/>
          <w:bCs/>
          <w:color w:val="EE7F00" w:themeColor="accent1"/>
          <w:sz w:val="22"/>
          <w:szCs w:val="22"/>
        </w:rPr>
        <w:t>2</w:t>
      </w:r>
      <w:r w:rsidR="005F0ED3">
        <w:rPr>
          <w:rFonts w:ascii="Arial" w:hAnsi="Arial" w:cs="Arial"/>
          <w:b/>
          <w:bCs/>
          <w:color w:val="EE7F00" w:themeColor="accent1"/>
          <w:sz w:val="22"/>
          <w:szCs w:val="22"/>
        </w:rPr>
        <w:t>4</w:t>
      </w:r>
    </w:p>
    <w:p w14:paraId="4B15664D" w14:textId="77777777" w:rsidR="00543683" w:rsidRPr="00543683" w:rsidRDefault="00543683" w:rsidP="00543683">
      <w:pPr>
        <w:pStyle w:val="Geenafstand"/>
        <w:spacing w:line="360" w:lineRule="auto"/>
        <w:jc w:val="right"/>
        <w:rPr>
          <w:rFonts w:ascii="Arial" w:hAnsi="Arial" w:cs="Arial"/>
          <w:b/>
          <w:bCs/>
          <w:color w:val="EE7F00" w:themeColor="accent1"/>
          <w:sz w:val="22"/>
          <w:szCs w:val="22"/>
        </w:rPr>
      </w:pPr>
    </w:p>
    <w:p w14:paraId="6DA3D569" w14:textId="77777777" w:rsidR="00543683" w:rsidRPr="001945E6" w:rsidRDefault="00543683" w:rsidP="00543683">
      <w:pPr>
        <w:pStyle w:val="Geenafstand"/>
        <w:rPr>
          <w:rFonts w:ascii="Arial" w:hAnsi="Arial" w:cs="Arial"/>
          <w:sz w:val="22"/>
          <w:szCs w:val="22"/>
        </w:rPr>
      </w:pPr>
      <w:r w:rsidRPr="001945E6">
        <w:rPr>
          <w:rFonts w:ascii="Arial" w:hAnsi="Arial" w:cs="Arial"/>
          <w:sz w:val="22"/>
          <w:szCs w:val="22"/>
        </w:rPr>
        <w:br w:type="page"/>
      </w:r>
    </w:p>
    <w:p w14:paraId="413F1195" w14:textId="77777777" w:rsidR="00543683" w:rsidRPr="00543683" w:rsidRDefault="00543683" w:rsidP="00543683">
      <w:pPr>
        <w:pStyle w:val="Lijstalinea"/>
        <w:numPr>
          <w:ilvl w:val="0"/>
          <w:numId w:val="21"/>
        </w:numPr>
        <w:spacing w:after="160" w:line="259" w:lineRule="auto"/>
        <w:rPr>
          <w:rFonts w:ascii="Arial" w:eastAsia="Calibri" w:hAnsi="Arial" w:cs="Arial"/>
          <w:b/>
          <w:color w:val="EE7F00" w:themeColor="accent1"/>
          <w:szCs w:val="22"/>
          <w:lang w:eastAsia="nl-NL"/>
        </w:rPr>
      </w:pPr>
      <w:r w:rsidRPr="00543683">
        <w:rPr>
          <w:rFonts w:ascii="Arial" w:eastAsia="Calibri" w:hAnsi="Arial" w:cs="Arial"/>
          <w:b/>
          <w:color w:val="EE7F00" w:themeColor="accent1"/>
          <w:szCs w:val="22"/>
          <w:lang w:eastAsia="nl-NL"/>
        </w:rPr>
        <w:lastRenderedPageBreak/>
        <w:t xml:space="preserve">Toelatingsbeleid </w:t>
      </w:r>
    </w:p>
    <w:p w14:paraId="2B926576" w14:textId="77777777" w:rsidR="00543683" w:rsidRPr="00543683" w:rsidRDefault="00543683" w:rsidP="00543683">
      <w:pPr>
        <w:pStyle w:val="Lijstalinea"/>
        <w:spacing w:line="240" w:lineRule="auto"/>
        <w:rPr>
          <w:rFonts w:ascii="Arial" w:eastAsia="Calibri" w:hAnsi="Arial" w:cs="Arial"/>
          <w:color w:val="EE7F00" w:themeColor="accent1"/>
          <w:szCs w:val="22"/>
          <w:lang w:eastAsia="nl-NL"/>
        </w:rPr>
      </w:pPr>
    </w:p>
    <w:p w14:paraId="2A4B1BA9" w14:textId="77777777" w:rsidR="00543683" w:rsidRPr="00543683" w:rsidRDefault="00543683" w:rsidP="00543683">
      <w:pPr>
        <w:pStyle w:val="Lijstalinea"/>
        <w:numPr>
          <w:ilvl w:val="1"/>
          <w:numId w:val="21"/>
        </w:numPr>
        <w:spacing w:line="240" w:lineRule="auto"/>
        <w:rPr>
          <w:rFonts w:ascii="Arial" w:eastAsia="Calibri" w:hAnsi="Arial" w:cs="Arial"/>
          <w:color w:val="EE7F00" w:themeColor="accent1"/>
          <w:szCs w:val="22"/>
          <w:lang w:eastAsia="nl-NL"/>
        </w:rPr>
      </w:pPr>
      <w:r w:rsidRPr="00543683">
        <w:rPr>
          <w:rFonts w:ascii="Arial" w:eastAsia="Calibri" w:hAnsi="Arial" w:cs="Arial"/>
          <w:b/>
          <w:color w:val="EE7F00" w:themeColor="accent1"/>
          <w:szCs w:val="22"/>
          <w:lang w:eastAsia="nl-NL"/>
        </w:rPr>
        <w:t>Leerlingen van Het Schoter</w:t>
      </w:r>
      <w:r w:rsidRPr="00543683">
        <w:rPr>
          <w:rFonts w:ascii="Arial" w:eastAsia="Calibri" w:hAnsi="Arial" w:cs="Arial"/>
          <w:color w:val="EE7F00" w:themeColor="accent1"/>
          <w:szCs w:val="22"/>
          <w:lang w:eastAsia="nl-NL"/>
        </w:rPr>
        <w:t xml:space="preserve"> </w:t>
      </w:r>
    </w:p>
    <w:p w14:paraId="1E70FA4A" w14:textId="77777777" w:rsidR="00543683" w:rsidRPr="001945E6" w:rsidRDefault="00543683" w:rsidP="00543683">
      <w:pPr>
        <w:spacing w:line="240" w:lineRule="auto"/>
        <w:rPr>
          <w:rFonts w:ascii="Arial" w:eastAsia="Calibri" w:hAnsi="Arial" w:cs="Arial"/>
          <w:szCs w:val="22"/>
          <w:lang w:eastAsia="nl-NL"/>
        </w:rPr>
      </w:pPr>
      <w:r w:rsidRPr="001945E6">
        <w:rPr>
          <w:rFonts w:ascii="Arial" w:eastAsia="Calibri" w:hAnsi="Arial" w:cs="Arial"/>
          <w:szCs w:val="22"/>
          <w:lang w:eastAsia="nl-NL"/>
        </w:rPr>
        <w:t xml:space="preserve">Leerlingen van Het Schoter met een mavodiploma zijn toelaatbaar in 4 havo, wanneer zij voldoen aan de volgende criteria: </w:t>
      </w:r>
    </w:p>
    <w:p w14:paraId="6F3E9ED4" w14:textId="0869CE8B"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 xml:space="preserve">De leerling heeft zich voor </w:t>
      </w:r>
      <w:r w:rsidR="00346BCE">
        <w:rPr>
          <w:rFonts w:ascii="Arial" w:eastAsia="Calibri" w:hAnsi="Arial" w:cs="Arial"/>
          <w:szCs w:val="22"/>
          <w:lang w:eastAsia="nl-NL"/>
        </w:rPr>
        <w:t>1</w:t>
      </w:r>
      <w:r w:rsidR="0014639E">
        <w:rPr>
          <w:rFonts w:ascii="Arial" w:eastAsia="Calibri" w:hAnsi="Arial" w:cs="Arial"/>
          <w:szCs w:val="22"/>
          <w:lang w:eastAsia="nl-NL"/>
        </w:rPr>
        <w:t>7</w:t>
      </w:r>
      <w:r w:rsidRPr="001945E6">
        <w:rPr>
          <w:rFonts w:ascii="Arial" w:eastAsia="Calibri" w:hAnsi="Arial" w:cs="Arial"/>
          <w:szCs w:val="22"/>
          <w:lang w:eastAsia="nl-NL"/>
        </w:rPr>
        <w:t xml:space="preserve"> december aangemeld bij de coördinator mavo; </w:t>
      </w:r>
    </w:p>
    <w:p w14:paraId="506022D3" w14:textId="77777777"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 xml:space="preserve">Na aanmelding volgt een uitnodiging tot gesprek met de coördinator en de decaan; </w:t>
      </w:r>
    </w:p>
    <w:p w14:paraId="1324E394" w14:textId="77777777"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 xml:space="preserve">De leerling is ingeschreven op een mbo-opleiding (voor het geval de leerling toch niet geplaats kan worden in 4 havo). Het inschrijvingsbewijs moet overlegd worden; </w:t>
      </w:r>
    </w:p>
    <w:p w14:paraId="093B5FF6" w14:textId="77777777"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Het vakkenpakket moet in principe aansluiten bij het gekozen profiel in 4-havo;</w:t>
      </w:r>
    </w:p>
    <w:p w14:paraId="45DD26E0" w14:textId="77777777"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Er is een motivatiebrief geschreven. Op basis van de motivatiebrief kan een leerling worden uitgenodigd voor een gesprek met de coördinator havo;</w:t>
      </w:r>
    </w:p>
    <w:p w14:paraId="5029364B" w14:textId="137E5AF7"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 xml:space="preserve">Het inschrijvingsbewijs voor het mbo, de motivatiebrief en het profielkeuzeformulier dienen uiterlijk </w:t>
      </w:r>
      <w:r w:rsidR="00346C08">
        <w:rPr>
          <w:rFonts w:ascii="Arial" w:eastAsia="Calibri" w:hAnsi="Arial" w:cs="Arial"/>
          <w:szCs w:val="22"/>
          <w:lang w:eastAsia="nl-NL"/>
        </w:rPr>
        <w:t>16</w:t>
      </w:r>
      <w:r w:rsidRPr="001945E6">
        <w:rPr>
          <w:rFonts w:ascii="Arial" w:eastAsia="Calibri" w:hAnsi="Arial" w:cs="Arial"/>
          <w:szCs w:val="22"/>
          <w:lang w:eastAsia="nl-NL"/>
        </w:rPr>
        <w:t xml:space="preserve"> april te zijn ingeleverd bij de coördinator mavo;  </w:t>
      </w:r>
    </w:p>
    <w:p w14:paraId="5814A9B2" w14:textId="77777777"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De leerling heeft in 7 vakken examen gedaan;</w:t>
      </w:r>
    </w:p>
    <w:p w14:paraId="2BBEF253" w14:textId="77777777"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Indien een leerling in 6 vakken examen heeft gedaan, is hij toelaatbaar als het gemiddelde van de niet afgeronde eindcijfers op het mavodiploma een 6.80 of hoger is. Bovendien dient hij minimaal een 6.0 als eindcijfer voor de kernvakken Nederlands, Engels en wiskunde te hebben. Ook dit betreft het eindcijfer op 1 decimaal.</w:t>
      </w:r>
    </w:p>
    <w:p w14:paraId="576319C4" w14:textId="77777777"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 xml:space="preserve">Indien een leerling niet bij de doorstroombijeenkomst is geweest en/ of niet heeft voldaan aan de inleverdeadline van het Overstapdossier dan is een leerling niet gegarandeerd van plaatsing in 4-havo op Het Schoter; </w:t>
      </w:r>
    </w:p>
    <w:p w14:paraId="0FE05636" w14:textId="550E99A6" w:rsidR="00543683" w:rsidRPr="001945E6" w:rsidRDefault="00543683" w:rsidP="00543683">
      <w:pPr>
        <w:numPr>
          <w:ilvl w:val="0"/>
          <w:numId w:val="16"/>
        </w:numPr>
        <w:spacing w:line="240" w:lineRule="auto"/>
        <w:ind w:left="709" w:hanging="709"/>
        <w:rPr>
          <w:rFonts w:ascii="Arial" w:eastAsia="Calibri" w:hAnsi="Arial" w:cs="Arial"/>
          <w:szCs w:val="22"/>
          <w:lang w:eastAsia="nl-NL"/>
        </w:rPr>
      </w:pPr>
      <w:r w:rsidRPr="001945E6">
        <w:rPr>
          <w:rFonts w:ascii="Arial" w:eastAsia="Calibri" w:hAnsi="Arial" w:cs="Arial"/>
          <w:szCs w:val="22"/>
          <w:lang w:eastAsia="nl-NL"/>
        </w:rPr>
        <w:t xml:space="preserve">Indien een leerling van 4 t mavo wil doorstromen naar 4 t havo moet de leerling aan de instapeisen voldoen voor het volgen van tweetalig onderwijs op havo </w:t>
      </w:r>
      <w:r w:rsidR="0014639E" w:rsidRPr="001945E6">
        <w:rPr>
          <w:rFonts w:ascii="Arial" w:eastAsia="Calibri" w:hAnsi="Arial" w:cs="Arial"/>
          <w:szCs w:val="22"/>
          <w:lang w:eastAsia="nl-NL"/>
        </w:rPr>
        <w:t>niveau: de</w:t>
      </w:r>
      <w:r w:rsidRPr="001945E6">
        <w:rPr>
          <w:rFonts w:ascii="Arial" w:eastAsia="Calibri" w:hAnsi="Arial" w:cs="Arial"/>
          <w:szCs w:val="22"/>
          <w:lang w:eastAsia="nl-NL"/>
        </w:rPr>
        <w:t xml:space="preserve"> leerling moet B2 niveau kunnen aantonen voor het vak Engels.</w:t>
      </w:r>
    </w:p>
    <w:p w14:paraId="2C581F93" w14:textId="77777777" w:rsidR="00543683" w:rsidRPr="001945E6" w:rsidRDefault="00543683" w:rsidP="00543683">
      <w:pPr>
        <w:spacing w:line="240" w:lineRule="auto"/>
        <w:rPr>
          <w:rFonts w:ascii="Arial" w:eastAsia="Calibri" w:hAnsi="Arial" w:cs="Arial"/>
          <w:szCs w:val="22"/>
          <w:lang w:eastAsia="nl-NL"/>
        </w:rPr>
      </w:pPr>
    </w:p>
    <w:p w14:paraId="4BC00898" w14:textId="77777777" w:rsidR="00543683" w:rsidRPr="00543683" w:rsidRDefault="00543683" w:rsidP="00543683">
      <w:pPr>
        <w:pStyle w:val="Lijstalinea"/>
        <w:numPr>
          <w:ilvl w:val="1"/>
          <w:numId w:val="21"/>
        </w:numPr>
        <w:spacing w:line="240" w:lineRule="auto"/>
        <w:rPr>
          <w:rFonts w:ascii="Arial" w:eastAsia="Calibri" w:hAnsi="Arial" w:cs="Arial"/>
          <w:color w:val="EE7F00" w:themeColor="accent1"/>
          <w:szCs w:val="22"/>
          <w:lang w:eastAsia="nl-NL"/>
        </w:rPr>
      </w:pPr>
      <w:r w:rsidRPr="00543683">
        <w:rPr>
          <w:rFonts w:ascii="Arial" w:eastAsia="Calibri" w:hAnsi="Arial" w:cs="Arial"/>
          <w:b/>
          <w:color w:val="EE7F00" w:themeColor="accent1"/>
          <w:szCs w:val="22"/>
          <w:lang w:eastAsia="nl-NL"/>
        </w:rPr>
        <w:t>Leerlingen van andere scholen</w:t>
      </w:r>
      <w:r w:rsidRPr="00543683">
        <w:rPr>
          <w:rFonts w:ascii="Arial" w:eastAsia="Calibri" w:hAnsi="Arial" w:cs="Arial"/>
          <w:color w:val="EE7F00" w:themeColor="accent1"/>
          <w:szCs w:val="22"/>
          <w:lang w:eastAsia="nl-NL"/>
        </w:rPr>
        <w:t xml:space="preserve"> </w:t>
      </w:r>
    </w:p>
    <w:p w14:paraId="21167FEB" w14:textId="77777777" w:rsidR="00543683" w:rsidRPr="001945E6" w:rsidRDefault="00543683" w:rsidP="00543683">
      <w:pPr>
        <w:spacing w:line="240" w:lineRule="auto"/>
        <w:rPr>
          <w:rFonts w:ascii="Arial" w:eastAsia="Calibri" w:hAnsi="Arial" w:cs="Arial"/>
          <w:szCs w:val="22"/>
          <w:lang w:eastAsia="nl-NL"/>
        </w:rPr>
      </w:pPr>
      <w:r w:rsidRPr="001945E6">
        <w:rPr>
          <w:rFonts w:ascii="Arial" w:hAnsi="Arial" w:cs="Arial"/>
          <w:szCs w:val="22"/>
        </w:rPr>
        <w:t>Leerlingen van andere scholen</w:t>
      </w:r>
      <w:r w:rsidRPr="001945E6">
        <w:rPr>
          <w:rFonts w:ascii="Arial" w:hAnsi="Arial" w:cs="Arial"/>
          <w:b/>
          <w:bCs/>
          <w:szCs w:val="22"/>
        </w:rPr>
        <w:t xml:space="preserve"> </w:t>
      </w:r>
      <w:r w:rsidRPr="001945E6">
        <w:rPr>
          <w:rFonts w:ascii="Arial" w:eastAsia="Calibri" w:hAnsi="Arial" w:cs="Arial"/>
          <w:szCs w:val="22"/>
          <w:lang w:eastAsia="nl-NL"/>
        </w:rPr>
        <w:t xml:space="preserve">met een mavodiploma zijn toelaatbaar in 4 havo, wanneer zij voldoen aan de volgende criteria: </w:t>
      </w:r>
    </w:p>
    <w:p w14:paraId="773625E5" w14:textId="77777777" w:rsidR="00543683" w:rsidRDefault="00543683" w:rsidP="00543683">
      <w:pPr>
        <w:numPr>
          <w:ilvl w:val="0"/>
          <w:numId w:val="16"/>
        </w:numPr>
        <w:spacing w:after="42" w:line="248" w:lineRule="auto"/>
        <w:ind w:left="720" w:hanging="397"/>
        <w:jc w:val="both"/>
        <w:rPr>
          <w:rFonts w:ascii="Arial" w:eastAsia="Calibri" w:hAnsi="Arial" w:cs="Arial"/>
          <w:color w:val="000000"/>
          <w:szCs w:val="22"/>
          <w:lang w:eastAsia="nl-NL"/>
        </w:rPr>
      </w:pPr>
      <w:r w:rsidRPr="001945E6">
        <w:rPr>
          <w:rFonts w:ascii="Arial" w:eastAsia="Calibri" w:hAnsi="Arial" w:cs="Arial"/>
          <w:color w:val="000000"/>
          <w:szCs w:val="22"/>
          <w:lang w:eastAsia="nl-NL"/>
        </w:rPr>
        <w:t>Leerlingen kunnen in principe alleen geplaatst worden indien het vakkenpakket op de mavo aansluit bij het gekozen profiel in 4 havo en het vakkenpakket moet te realiseren zijn;</w:t>
      </w:r>
    </w:p>
    <w:p w14:paraId="2FB0683B" w14:textId="0BD468BA" w:rsidR="00543683" w:rsidRPr="001945E6" w:rsidRDefault="00543683" w:rsidP="00543683">
      <w:pPr>
        <w:numPr>
          <w:ilvl w:val="0"/>
          <w:numId w:val="16"/>
        </w:numPr>
        <w:spacing w:after="42" w:line="248" w:lineRule="auto"/>
        <w:ind w:left="720" w:hanging="397"/>
        <w:jc w:val="both"/>
        <w:rPr>
          <w:rFonts w:ascii="Arial" w:eastAsia="Calibri" w:hAnsi="Arial" w:cs="Arial"/>
          <w:szCs w:val="22"/>
          <w:lang w:eastAsia="nl-NL"/>
        </w:rPr>
      </w:pPr>
      <w:r w:rsidRPr="001945E6">
        <w:rPr>
          <w:rFonts w:ascii="Arial" w:eastAsia="Calibri" w:hAnsi="Arial" w:cs="Arial"/>
          <w:szCs w:val="22"/>
          <w:lang w:eastAsia="nl-NL"/>
        </w:rPr>
        <w:t xml:space="preserve">Leerlingen die </w:t>
      </w:r>
      <w:r w:rsidR="00A618F3">
        <w:rPr>
          <w:rFonts w:ascii="Arial" w:eastAsia="Calibri" w:hAnsi="Arial" w:cs="Arial"/>
          <w:szCs w:val="22"/>
          <w:lang w:eastAsia="nl-NL"/>
        </w:rPr>
        <w:t>zijn aangemeld in de De Overstap</w:t>
      </w:r>
      <w:r w:rsidR="00DB1D85">
        <w:rPr>
          <w:rFonts w:ascii="Arial" w:eastAsia="Calibri" w:hAnsi="Arial" w:cs="Arial"/>
          <w:szCs w:val="22"/>
          <w:lang w:eastAsia="nl-NL"/>
        </w:rPr>
        <w:t xml:space="preserve"> door hun huidige school</w:t>
      </w:r>
      <w:r w:rsidRPr="001945E6">
        <w:rPr>
          <w:rFonts w:ascii="Arial" w:eastAsia="Calibri" w:hAnsi="Arial" w:cs="Arial"/>
          <w:szCs w:val="22"/>
          <w:lang w:eastAsia="nl-NL"/>
        </w:rPr>
        <w:t xml:space="preserve"> en voldoen aan de toelatingscriteria, worden meegenomen in onze prognose indien zij plaatsbaar zijn.</w:t>
      </w:r>
      <w:r w:rsidR="000D5F2F">
        <w:rPr>
          <w:rFonts w:ascii="Arial" w:eastAsia="Calibri" w:hAnsi="Arial" w:cs="Arial"/>
          <w:szCs w:val="22"/>
          <w:lang w:eastAsia="nl-NL"/>
        </w:rPr>
        <w:t xml:space="preserve"> </w:t>
      </w:r>
      <w:r w:rsidRPr="001945E6">
        <w:rPr>
          <w:rFonts w:ascii="Arial" w:eastAsia="Calibri" w:hAnsi="Arial" w:cs="Arial"/>
          <w:szCs w:val="22"/>
          <w:u w:val="single"/>
          <w:lang w:eastAsia="nl-NL"/>
        </w:rPr>
        <w:t>Leerlingen die zich aanmelden en voldoen aan de toelatingscriteria komen op een wachtlijst en krijgen uiterlijk vóór de schoolsluiting voor de zomervakantie te horen of zij definitief geplaatst zijn.</w:t>
      </w:r>
      <w:r w:rsidRPr="001945E6">
        <w:rPr>
          <w:rFonts w:ascii="Arial" w:eastAsia="Calibri" w:hAnsi="Arial" w:cs="Arial"/>
          <w:szCs w:val="22"/>
          <w:lang w:eastAsia="nl-NL"/>
        </w:rPr>
        <w:t xml:space="preserve"> </w:t>
      </w:r>
      <w:r w:rsidRPr="001945E6">
        <w:rPr>
          <w:rFonts w:ascii="Arial" w:eastAsia="Calibri" w:hAnsi="Arial" w:cs="Arial"/>
          <w:szCs w:val="22"/>
          <w:u w:val="single"/>
          <w:lang w:eastAsia="nl-NL"/>
        </w:rPr>
        <w:t>Dit is afhankelijk van het aantal beschikbare plaatsen;</w:t>
      </w:r>
      <w:r w:rsidRPr="001945E6">
        <w:rPr>
          <w:rFonts w:ascii="Arial" w:eastAsia="Calibri" w:hAnsi="Arial" w:cs="Arial"/>
          <w:szCs w:val="22"/>
          <w:lang w:eastAsia="nl-NL"/>
        </w:rPr>
        <w:t xml:space="preserve">  </w:t>
      </w:r>
    </w:p>
    <w:p w14:paraId="1D9B79E0" w14:textId="77777777" w:rsidR="00543683" w:rsidRPr="001945E6" w:rsidRDefault="00543683" w:rsidP="00543683">
      <w:pPr>
        <w:numPr>
          <w:ilvl w:val="0"/>
          <w:numId w:val="16"/>
        </w:numPr>
        <w:spacing w:after="43" w:line="247" w:lineRule="auto"/>
        <w:ind w:left="720" w:hanging="397"/>
        <w:jc w:val="both"/>
        <w:rPr>
          <w:rFonts w:ascii="Arial" w:eastAsia="Calibri" w:hAnsi="Arial" w:cs="Arial"/>
          <w:color w:val="000000"/>
          <w:szCs w:val="22"/>
          <w:lang w:eastAsia="nl-NL"/>
        </w:rPr>
      </w:pPr>
      <w:r w:rsidRPr="001945E6">
        <w:rPr>
          <w:rFonts w:ascii="Arial" w:eastAsia="Calibri" w:hAnsi="Arial" w:cs="Arial"/>
          <w:color w:val="000000"/>
          <w:szCs w:val="22"/>
          <w:lang w:eastAsia="nl-NL"/>
        </w:rPr>
        <w:t>De plaatsing kan pas definitief worden gemaakt wanneer leerlingen het mavodiploma hebben behaald;</w:t>
      </w:r>
    </w:p>
    <w:p w14:paraId="709F4310" w14:textId="77777777" w:rsidR="00543683" w:rsidRDefault="00543683" w:rsidP="00543683">
      <w:pPr>
        <w:numPr>
          <w:ilvl w:val="0"/>
          <w:numId w:val="16"/>
        </w:numPr>
        <w:spacing w:after="42" w:line="248" w:lineRule="auto"/>
        <w:ind w:left="720" w:hanging="397"/>
        <w:jc w:val="both"/>
        <w:rPr>
          <w:rFonts w:ascii="Arial" w:eastAsia="Calibri" w:hAnsi="Arial" w:cs="Arial"/>
          <w:color w:val="000000"/>
          <w:szCs w:val="22"/>
          <w:lang w:eastAsia="nl-NL"/>
        </w:rPr>
      </w:pPr>
      <w:r w:rsidRPr="001945E6">
        <w:rPr>
          <w:rFonts w:ascii="Arial" w:eastAsia="Calibri" w:hAnsi="Arial" w:cs="Arial"/>
          <w:color w:val="000000"/>
          <w:szCs w:val="22"/>
          <w:lang w:eastAsia="nl-NL"/>
        </w:rPr>
        <w:t>Indien een leerling in 6 vakken examen heeft gedaan, is hij toelaatbaar als het gemiddelde van de niet afgeronde eindcijfers op het mavodiploma een 6.80 of hoger is. Bovendien dient hij minimaal een 6.0 als eindcijfer voor de kernvakken Nederlands, Engels en wiskunde te hebben. Ook dit betreft het eindcijfer op 1 decimaal.</w:t>
      </w:r>
    </w:p>
    <w:p w14:paraId="2D7337FE" w14:textId="65FC7330" w:rsidR="00020255" w:rsidRPr="006D4A0F" w:rsidRDefault="00020255" w:rsidP="00020255">
      <w:pPr>
        <w:numPr>
          <w:ilvl w:val="0"/>
          <w:numId w:val="16"/>
        </w:numPr>
        <w:spacing w:after="42" w:line="248" w:lineRule="auto"/>
        <w:ind w:left="720" w:hanging="397"/>
        <w:jc w:val="both"/>
        <w:rPr>
          <w:rFonts w:ascii="Arial" w:eastAsia="Calibri" w:hAnsi="Arial" w:cs="Arial"/>
          <w:color w:val="000000"/>
          <w:szCs w:val="22"/>
          <w:lang w:eastAsia="nl-NL"/>
        </w:rPr>
      </w:pPr>
      <w:r>
        <w:rPr>
          <w:rFonts w:ascii="Arial" w:eastAsia="Calibri" w:hAnsi="Arial" w:cs="Arial"/>
          <w:color w:val="000000"/>
          <w:szCs w:val="22"/>
          <w:lang w:eastAsia="nl-NL"/>
        </w:rPr>
        <w:t xml:space="preserve">Leerlingen kunnen zich aanmelden via hun huidige school (indien zij werken met De Overstap). Zo niet dan melden leerlingen zich aan bij de eerste keuze. </w:t>
      </w:r>
      <w:r w:rsidR="00031F1C">
        <w:rPr>
          <w:rFonts w:ascii="Arial" w:eastAsia="Calibri" w:hAnsi="Arial" w:cs="Arial"/>
          <w:color w:val="000000"/>
          <w:szCs w:val="22"/>
          <w:lang w:eastAsia="nl-NL"/>
        </w:rPr>
        <w:t>Zie hoofdstuk 2 voor ver</w:t>
      </w:r>
      <w:r w:rsidR="00230B02">
        <w:rPr>
          <w:rFonts w:ascii="Arial" w:eastAsia="Calibri" w:hAnsi="Arial" w:cs="Arial"/>
          <w:color w:val="000000"/>
          <w:szCs w:val="22"/>
          <w:lang w:eastAsia="nl-NL"/>
        </w:rPr>
        <w:t>dere informatie.</w:t>
      </w:r>
    </w:p>
    <w:p w14:paraId="654D341E" w14:textId="77777777" w:rsidR="00020255" w:rsidRDefault="00020255" w:rsidP="00020255">
      <w:pPr>
        <w:spacing w:after="42" w:line="248" w:lineRule="auto"/>
        <w:ind w:left="720"/>
        <w:jc w:val="both"/>
        <w:rPr>
          <w:rFonts w:ascii="Arial" w:eastAsia="Calibri" w:hAnsi="Arial" w:cs="Arial"/>
          <w:color w:val="000000"/>
          <w:szCs w:val="22"/>
          <w:lang w:eastAsia="nl-NL"/>
        </w:rPr>
      </w:pPr>
    </w:p>
    <w:p w14:paraId="2994E2A7" w14:textId="77777777" w:rsidR="006E53DA" w:rsidRDefault="006E53DA" w:rsidP="00543683">
      <w:pPr>
        <w:spacing w:line="240" w:lineRule="auto"/>
        <w:rPr>
          <w:rFonts w:ascii="Arial" w:eastAsia="Calibri" w:hAnsi="Arial" w:cs="Arial"/>
          <w:color w:val="000000"/>
          <w:szCs w:val="22"/>
          <w:lang w:eastAsia="nl-NL"/>
        </w:rPr>
      </w:pPr>
    </w:p>
    <w:p w14:paraId="30E283CB" w14:textId="77777777" w:rsidR="00791CEC" w:rsidRDefault="00791CEC" w:rsidP="00543683">
      <w:pPr>
        <w:spacing w:line="240" w:lineRule="auto"/>
        <w:rPr>
          <w:rFonts w:ascii="Arial" w:eastAsia="Calibri" w:hAnsi="Arial" w:cs="Arial"/>
          <w:color w:val="000000"/>
          <w:szCs w:val="22"/>
          <w:lang w:eastAsia="nl-NL"/>
        </w:rPr>
      </w:pPr>
    </w:p>
    <w:p w14:paraId="17BE1ECB" w14:textId="77777777" w:rsidR="00020255" w:rsidRPr="001945E6" w:rsidRDefault="00020255" w:rsidP="00543683">
      <w:pPr>
        <w:spacing w:line="240" w:lineRule="auto"/>
        <w:rPr>
          <w:rFonts w:ascii="Arial" w:eastAsia="Calibri" w:hAnsi="Arial" w:cs="Arial"/>
          <w:szCs w:val="22"/>
          <w:lang w:eastAsia="nl-NL"/>
        </w:rPr>
      </w:pPr>
    </w:p>
    <w:p w14:paraId="3809CBAA" w14:textId="35DFBEB9" w:rsidR="00543683" w:rsidRPr="001945E6" w:rsidRDefault="00543683" w:rsidP="00543683">
      <w:pPr>
        <w:pStyle w:val="Geenafstand"/>
        <w:rPr>
          <w:rFonts w:ascii="Arial" w:hAnsi="Arial" w:cs="Arial"/>
          <w:b/>
          <w:bCs/>
          <w:sz w:val="22"/>
          <w:szCs w:val="22"/>
        </w:rPr>
      </w:pPr>
      <w:r w:rsidRPr="001945E6">
        <w:rPr>
          <w:rFonts w:ascii="Arial" w:hAnsi="Arial" w:cs="Arial"/>
          <w:b/>
          <w:bCs/>
          <w:sz w:val="22"/>
          <w:szCs w:val="22"/>
        </w:rPr>
        <w:lastRenderedPageBreak/>
        <w:tab/>
      </w:r>
      <w:r w:rsidRPr="00543683">
        <w:rPr>
          <w:rFonts w:ascii="Arial" w:hAnsi="Arial" w:cs="Arial"/>
          <w:b/>
          <w:bCs/>
          <w:color w:val="EE7F00" w:themeColor="accent1"/>
          <w:sz w:val="22"/>
          <w:szCs w:val="22"/>
        </w:rPr>
        <w:t>1.</w:t>
      </w:r>
      <w:r w:rsidR="00784962">
        <w:rPr>
          <w:rFonts w:ascii="Arial" w:hAnsi="Arial" w:cs="Arial"/>
          <w:b/>
          <w:bCs/>
          <w:color w:val="EE7F00" w:themeColor="accent1"/>
          <w:sz w:val="22"/>
          <w:szCs w:val="22"/>
        </w:rPr>
        <w:t>3</w:t>
      </w:r>
      <w:r w:rsidRPr="00543683">
        <w:rPr>
          <w:rFonts w:ascii="Arial" w:hAnsi="Arial" w:cs="Arial"/>
          <w:b/>
          <w:bCs/>
          <w:color w:val="EE7F00" w:themeColor="accent1"/>
          <w:sz w:val="22"/>
          <w:szCs w:val="22"/>
        </w:rPr>
        <w:tab/>
        <w:t xml:space="preserve">Aanvullende eisen </w:t>
      </w:r>
    </w:p>
    <w:p w14:paraId="586723F3" w14:textId="656977B8" w:rsidR="00543683" w:rsidRPr="001945E6" w:rsidRDefault="00543683" w:rsidP="000B121C">
      <w:pPr>
        <w:pStyle w:val="Geenafstand"/>
        <w:ind w:firstLine="705"/>
        <w:rPr>
          <w:rFonts w:ascii="Arial" w:hAnsi="Arial" w:cs="Arial"/>
          <w:sz w:val="22"/>
          <w:szCs w:val="22"/>
          <w:lang w:eastAsia="nl-NL"/>
        </w:rPr>
      </w:pPr>
      <w:r w:rsidRPr="00944611">
        <w:rPr>
          <w:rFonts w:ascii="Arial" w:hAnsi="Arial" w:cs="Arial"/>
          <w:sz w:val="22"/>
          <w:szCs w:val="22"/>
          <w:lang w:eastAsia="nl-NL"/>
        </w:rPr>
        <w:t>Verder gelden op Het Schoter nog de volgende regels:</w:t>
      </w:r>
    </w:p>
    <w:p w14:paraId="07DB1199" w14:textId="74A69D1D" w:rsidR="00543683" w:rsidRPr="001945E6" w:rsidRDefault="00543683" w:rsidP="000B121C">
      <w:pPr>
        <w:pStyle w:val="Geenafstand"/>
        <w:numPr>
          <w:ilvl w:val="0"/>
          <w:numId w:val="41"/>
        </w:numPr>
        <w:rPr>
          <w:rFonts w:ascii="Arial" w:hAnsi="Arial" w:cs="Arial"/>
          <w:sz w:val="22"/>
          <w:szCs w:val="22"/>
        </w:rPr>
      </w:pPr>
      <w:r w:rsidRPr="001945E6">
        <w:rPr>
          <w:rFonts w:ascii="Arial" w:hAnsi="Arial" w:cs="Arial"/>
          <w:sz w:val="22"/>
          <w:szCs w:val="22"/>
        </w:rPr>
        <w:t>De toeleverende school heeft schriftelijk een positief advies gegeven over slagingskans, gedrag en werkhouding (en er is geen sprake van problematisch gedrag zoals spijbelen, huiswerk niet in orde of schorsing naar aanleiding van grensoverschrijdend gedrag).</w:t>
      </w:r>
      <w:r w:rsidR="007840C2">
        <w:rPr>
          <w:rFonts w:ascii="Arial" w:hAnsi="Arial" w:cs="Arial"/>
          <w:sz w:val="22"/>
          <w:szCs w:val="22"/>
        </w:rPr>
        <w:t xml:space="preserve"> </w:t>
      </w:r>
      <w:r w:rsidRPr="001945E6">
        <w:rPr>
          <w:rFonts w:ascii="Arial" w:hAnsi="Arial" w:cs="Arial"/>
          <w:sz w:val="22"/>
          <w:szCs w:val="22"/>
        </w:rPr>
        <w:t>Ook moeten alle docenten die les hebben gegeven aan de betreffende leerling in 4-mavo een positief advies hebben gegeven.</w:t>
      </w:r>
    </w:p>
    <w:p w14:paraId="7A3ED8C5" w14:textId="742A74A9" w:rsidR="00543683" w:rsidRPr="001945E6" w:rsidRDefault="00543683" w:rsidP="000B121C">
      <w:pPr>
        <w:pStyle w:val="Geenafstand"/>
        <w:numPr>
          <w:ilvl w:val="0"/>
          <w:numId w:val="41"/>
        </w:numPr>
        <w:rPr>
          <w:rFonts w:ascii="Arial" w:hAnsi="Arial" w:cs="Arial"/>
          <w:sz w:val="22"/>
          <w:szCs w:val="22"/>
        </w:rPr>
      </w:pPr>
      <w:r w:rsidRPr="001945E6">
        <w:rPr>
          <w:rFonts w:ascii="Arial" w:hAnsi="Arial" w:cs="Arial"/>
          <w:sz w:val="22"/>
          <w:szCs w:val="22"/>
        </w:rPr>
        <w:t>Er is sprake van een verantwoorde aansluiting. Dit betekent dat er een dringend advies is dat de profielvakken van het door de leerling gekozen profiel in zijn/haar mavo-pakket reeds voorkwamen. Dit geldt niet voor nieuwe vakken zoals kunst-drama, kunst-beeldende vormgeving, BSM en bedrijfseconomie. Het vak wiskunde (behalve in profiel CM) is in ieder geval verplicht.</w:t>
      </w:r>
    </w:p>
    <w:p w14:paraId="580EF4A0" w14:textId="4911189A" w:rsidR="00543683" w:rsidRPr="001945E6" w:rsidRDefault="00543683" w:rsidP="000B121C">
      <w:pPr>
        <w:pStyle w:val="Geenafstand"/>
        <w:numPr>
          <w:ilvl w:val="0"/>
          <w:numId w:val="41"/>
        </w:numPr>
        <w:rPr>
          <w:rFonts w:ascii="Arial" w:hAnsi="Arial" w:cs="Arial"/>
          <w:sz w:val="22"/>
          <w:szCs w:val="22"/>
        </w:rPr>
      </w:pPr>
      <w:r w:rsidRPr="001945E6">
        <w:rPr>
          <w:rFonts w:ascii="Arial" w:hAnsi="Arial" w:cs="Arial"/>
          <w:sz w:val="22"/>
          <w:szCs w:val="22"/>
        </w:rPr>
        <w:t>Mocht een leerling een vak kiezen dat niet eerder voorkwam in zijn/haar mavopakket, dan is het de verantwoording van de leerling om te zorgen dat hij/zij op het gewenste instroomniveau terecht komt. Dit is zijn/haar eigen verantwoordelijkheid. Het instroomniveau wordt niet getoetst.</w:t>
      </w:r>
    </w:p>
    <w:p w14:paraId="50CB9017" w14:textId="3DDFE26C" w:rsidR="00543683" w:rsidRPr="001945E6" w:rsidRDefault="00543683" w:rsidP="000B121C">
      <w:pPr>
        <w:pStyle w:val="Geenafstand"/>
        <w:numPr>
          <w:ilvl w:val="0"/>
          <w:numId w:val="41"/>
        </w:numPr>
        <w:rPr>
          <w:rFonts w:ascii="Arial" w:hAnsi="Arial" w:cs="Arial"/>
          <w:sz w:val="22"/>
          <w:szCs w:val="22"/>
        </w:rPr>
      </w:pPr>
      <w:r w:rsidRPr="001945E6">
        <w:rPr>
          <w:rFonts w:ascii="Arial" w:hAnsi="Arial" w:cs="Arial"/>
          <w:sz w:val="22"/>
          <w:szCs w:val="22"/>
        </w:rPr>
        <w:t>Mocht er een instroomprogramma worden aangeboden, dan dient een leerling hier verplicht aan deel te nemen.</w:t>
      </w:r>
    </w:p>
    <w:p w14:paraId="2C63A6C3" w14:textId="50FE0EC4" w:rsidR="00543683" w:rsidRPr="001945E6" w:rsidRDefault="00543683" w:rsidP="000B121C">
      <w:pPr>
        <w:pStyle w:val="Geenafstand"/>
        <w:numPr>
          <w:ilvl w:val="0"/>
          <w:numId w:val="41"/>
        </w:numPr>
        <w:rPr>
          <w:rFonts w:ascii="Arial" w:hAnsi="Arial" w:cs="Arial"/>
          <w:sz w:val="22"/>
          <w:szCs w:val="22"/>
        </w:rPr>
      </w:pPr>
      <w:r w:rsidRPr="001945E6">
        <w:rPr>
          <w:rFonts w:ascii="Arial" w:hAnsi="Arial" w:cs="Arial"/>
          <w:sz w:val="22"/>
          <w:szCs w:val="22"/>
        </w:rPr>
        <w:t>Leerlingen die van de mavo komen worden sterk afgeraden om voor wiskunde B te kiezen.</w:t>
      </w:r>
      <w:r w:rsidR="00981A7B">
        <w:rPr>
          <w:rFonts w:ascii="Arial" w:hAnsi="Arial" w:cs="Arial"/>
          <w:sz w:val="22"/>
          <w:szCs w:val="22"/>
        </w:rPr>
        <w:t xml:space="preserve"> </w:t>
      </w:r>
      <w:r w:rsidRPr="001945E6">
        <w:rPr>
          <w:rFonts w:ascii="Arial" w:hAnsi="Arial" w:cs="Arial"/>
          <w:sz w:val="22"/>
          <w:szCs w:val="22"/>
        </w:rPr>
        <w:t>Onze ervaring is dat de wiskundevariant van de mavo onvoldoende aansluit op wiskunde B in de havo. Zelfs reguliere leerlingen kunnen alleen voor wiskunde B kiezen als zij met succes een wiskunde B-programma afronden.</w:t>
      </w:r>
    </w:p>
    <w:p w14:paraId="0601499B" w14:textId="3D89649F" w:rsidR="00543683" w:rsidRPr="001945E6" w:rsidRDefault="00543683" w:rsidP="000B121C">
      <w:pPr>
        <w:pStyle w:val="Geenafstand"/>
        <w:numPr>
          <w:ilvl w:val="0"/>
          <w:numId w:val="41"/>
        </w:numPr>
        <w:rPr>
          <w:rFonts w:ascii="Arial" w:hAnsi="Arial" w:cs="Arial"/>
          <w:sz w:val="22"/>
          <w:szCs w:val="22"/>
        </w:rPr>
      </w:pPr>
      <w:r w:rsidRPr="001945E6">
        <w:rPr>
          <w:rFonts w:ascii="Arial" w:hAnsi="Arial" w:cs="Arial"/>
          <w:sz w:val="22"/>
          <w:szCs w:val="22"/>
        </w:rPr>
        <w:t>Wij raden het profiel EM af als het wiskundecijfer op de eindlijst van de mavo niet minstens een zeven (7.0) is.</w:t>
      </w:r>
    </w:p>
    <w:p w14:paraId="7A716CB6" w14:textId="4DBAC0CC" w:rsidR="00543683" w:rsidRPr="001945E6" w:rsidRDefault="00543683" w:rsidP="000B121C">
      <w:pPr>
        <w:pStyle w:val="Geenafstand"/>
        <w:numPr>
          <w:ilvl w:val="0"/>
          <w:numId w:val="41"/>
        </w:numPr>
        <w:rPr>
          <w:rFonts w:ascii="Arial" w:hAnsi="Arial" w:cs="Arial"/>
          <w:sz w:val="22"/>
          <w:szCs w:val="22"/>
        </w:rPr>
      </w:pPr>
      <w:r w:rsidRPr="001945E6">
        <w:rPr>
          <w:rFonts w:ascii="Arial" w:hAnsi="Arial" w:cs="Arial"/>
          <w:sz w:val="22"/>
          <w:szCs w:val="22"/>
        </w:rPr>
        <w:t>Wij raden het profiel NG af als op de eindlijst van de mavo de eindcijfers voor wiskunde, nask1 en biologie niet minstens een zeven (7.0) zijn.</w:t>
      </w:r>
    </w:p>
    <w:p w14:paraId="6C64852A" w14:textId="514F6A1D" w:rsidR="00543683" w:rsidRPr="001945E6" w:rsidRDefault="00543683" w:rsidP="00981A7B">
      <w:pPr>
        <w:pStyle w:val="Geenafstand"/>
        <w:ind w:left="360" w:firstLine="348"/>
        <w:rPr>
          <w:rFonts w:ascii="Arial" w:hAnsi="Arial" w:cs="Arial"/>
          <w:sz w:val="22"/>
          <w:szCs w:val="22"/>
        </w:rPr>
      </w:pPr>
      <w:r w:rsidRPr="001945E6">
        <w:rPr>
          <w:rFonts w:ascii="Arial" w:hAnsi="Arial" w:cs="Arial"/>
          <w:sz w:val="22"/>
          <w:szCs w:val="22"/>
        </w:rPr>
        <w:t>Er bestaan géén vrijstellingen voor doorstromers van mavo naar havo.</w:t>
      </w:r>
    </w:p>
    <w:p w14:paraId="461B5CD9" w14:textId="77777777" w:rsidR="00543683" w:rsidRPr="001945E6" w:rsidRDefault="00543683" w:rsidP="00543683">
      <w:pPr>
        <w:spacing w:line="247" w:lineRule="auto"/>
        <w:rPr>
          <w:rFonts w:ascii="Arial" w:eastAsia="Calibri" w:hAnsi="Arial" w:cs="Arial"/>
          <w:color w:val="000000"/>
          <w:szCs w:val="22"/>
          <w:lang w:eastAsia="nl-NL"/>
        </w:rPr>
      </w:pPr>
    </w:p>
    <w:p w14:paraId="22C5C0A2" w14:textId="77777777" w:rsidR="00543683" w:rsidRPr="001945E6" w:rsidRDefault="00543683" w:rsidP="00543683">
      <w:pPr>
        <w:rPr>
          <w:rFonts w:ascii="Arial" w:eastAsia="Calibri" w:hAnsi="Arial" w:cs="Arial"/>
          <w:color w:val="000000"/>
          <w:szCs w:val="22"/>
          <w:lang w:eastAsia="nl-NL"/>
        </w:rPr>
      </w:pPr>
      <w:r w:rsidRPr="001945E6">
        <w:rPr>
          <w:rFonts w:ascii="Arial" w:eastAsia="Calibri" w:hAnsi="Arial" w:cs="Arial"/>
          <w:color w:val="000000"/>
          <w:szCs w:val="22"/>
          <w:lang w:eastAsia="nl-NL"/>
        </w:rPr>
        <w:br w:type="page"/>
      </w:r>
    </w:p>
    <w:p w14:paraId="177BCB7D" w14:textId="1B91777D" w:rsidR="00543683" w:rsidRPr="0063277E" w:rsidRDefault="00543683" w:rsidP="00543683">
      <w:pPr>
        <w:pStyle w:val="Lijstalinea"/>
        <w:keepNext/>
        <w:keepLines/>
        <w:numPr>
          <w:ilvl w:val="0"/>
          <w:numId w:val="21"/>
        </w:numPr>
        <w:spacing w:line="240" w:lineRule="auto"/>
        <w:ind w:right="-15"/>
        <w:outlineLvl w:val="0"/>
        <w:rPr>
          <w:rFonts w:ascii="Arial" w:eastAsia="Calibri" w:hAnsi="Arial" w:cs="Arial"/>
          <w:b/>
          <w:color w:val="EE7F00" w:themeColor="accent1"/>
          <w:szCs w:val="22"/>
          <w:lang w:eastAsia="nl-NL"/>
        </w:rPr>
      </w:pPr>
      <w:r w:rsidRPr="0063277E">
        <w:rPr>
          <w:rFonts w:ascii="Arial" w:eastAsia="Calibri" w:hAnsi="Arial" w:cs="Arial"/>
          <w:b/>
          <w:color w:val="EE7F00" w:themeColor="accent1"/>
          <w:szCs w:val="22"/>
          <w:lang w:eastAsia="nl-NL"/>
        </w:rPr>
        <w:lastRenderedPageBreak/>
        <w:t>Stappenplan aanmelding externe leerlingen</w:t>
      </w:r>
      <w:r w:rsidR="00CD4083">
        <w:rPr>
          <w:rFonts w:ascii="Arial" w:eastAsia="Calibri" w:hAnsi="Arial" w:cs="Arial"/>
          <w:b/>
          <w:color w:val="EE7F00" w:themeColor="accent1"/>
          <w:szCs w:val="22"/>
          <w:lang w:eastAsia="nl-NL"/>
        </w:rPr>
        <w:t xml:space="preserve"> </w:t>
      </w:r>
    </w:p>
    <w:p w14:paraId="033A3C93" w14:textId="77777777" w:rsidR="00543683" w:rsidRPr="001945E6" w:rsidRDefault="00543683" w:rsidP="00543683">
      <w:pPr>
        <w:keepNext/>
        <w:keepLines/>
        <w:spacing w:line="240" w:lineRule="auto"/>
        <w:ind w:left="417" w:right="-15" w:hanging="432"/>
        <w:outlineLvl w:val="0"/>
        <w:rPr>
          <w:rFonts w:ascii="Arial" w:eastAsia="Calibri" w:hAnsi="Arial" w:cs="Arial"/>
          <w:b/>
          <w:color w:val="000000"/>
          <w:szCs w:val="22"/>
          <w:lang w:eastAsia="nl-NL"/>
        </w:rPr>
      </w:pPr>
    </w:p>
    <w:p w14:paraId="6C3295C9" w14:textId="77777777" w:rsidR="00543683" w:rsidRPr="001945E6" w:rsidRDefault="00543683" w:rsidP="00543683">
      <w:pPr>
        <w:spacing w:line="240" w:lineRule="auto"/>
        <w:rPr>
          <w:rFonts w:ascii="Arial" w:hAnsi="Arial" w:cs="Arial"/>
          <w:szCs w:val="22"/>
          <w:lang w:eastAsia="nl-NL"/>
        </w:rPr>
      </w:pPr>
      <w:r w:rsidRPr="001945E6">
        <w:rPr>
          <w:rFonts w:ascii="Arial" w:hAnsi="Arial" w:cs="Arial"/>
          <w:szCs w:val="22"/>
          <w:lang w:eastAsia="nl-NL"/>
        </w:rPr>
        <w:t xml:space="preserve">In onderstaand stappenplan lees je welke stappen jij moet nemen om je aanmelding compleet te maken. </w:t>
      </w:r>
    </w:p>
    <w:p w14:paraId="6BA93DAD" w14:textId="77777777" w:rsidR="00543683" w:rsidRPr="001945E6" w:rsidRDefault="00543683" w:rsidP="00543683">
      <w:pPr>
        <w:spacing w:line="240" w:lineRule="auto"/>
        <w:rPr>
          <w:rFonts w:ascii="Arial" w:eastAsia="Calibri" w:hAnsi="Arial" w:cs="Arial"/>
          <w:bCs/>
          <w:color w:val="FF0000"/>
          <w:szCs w:val="22"/>
          <w:lang w:eastAsia="nl-NL"/>
        </w:rPr>
      </w:pPr>
    </w:p>
    <w:p w14:paraId="2E836629" w14:textId="6406B3A3" w:rsidR="003A7357" w:rsidRPr="00AA02C1" w:rsidRDefault="004560C5" w:rsidP="00AA02C1">
      <w:pPr>
        <w:pStyle w:val="Lijstalinea"/>
        <w:numPr>
          <w:ilvl w:val="0"/>
          <w:numId w:val="38"/>
        </w:numPr>
        <w:spacing w:line="259" w:lineRule="auto"/>
        <w:rPr>
          <w:rFonts w:ascii="Arial" w:eastAsia="Calibri" w:hAnsi="Arial" w:cs="Arial"/>
          <w:bCs/>
          <w:color w:val="000000"/>
          <w:szCs w:val="22"/>
          <w:lang w:eastAsia="nl-NL"/>
        </w:rPr>
      </w:pPr>
      <w:r w:rsidRPr="00AA02C1">
        <w:rPr>
          <w:rFonts w:ascii="Arial" w:hAnsi="Arial" w:cs="Arial"/>
        </w:rPr>
        <w:t>Geef bij je huidige school aan dat je een overstap wil maken naar Het Schoter.</w:t>
      </w:r>
    </w:p>
    <w:p w14:paraId="52131982" w14:textId="70266EB8" w:rsidR="00091F85" w:rsidRPr="00AA02C1" w:rsidRDefault="004560C5" w:rsidP="00562B93">
      <w:pPr>
        <w:pStyle w:val="Lijstalinea"/>
        <w:spacing w:line="259" w:lineRule="auto"/>
        <w:rPr>
          <w:rFonts w:ascii="Arial" w:eastAsia="Calibri" w:hAnsi="Arial" w:cs="Arial"/>
          <w:bCs/>
          <w:color w:val="000000"/>
          <w:szCs w:val="22"/>
          <w:lang w:eastAsia="nl-NL"/>
        </w:rPr>
      </w:pPr>
      <w:r w:rsidRPr="00AA02C1">
        <w:rPr>
          <w:rFonts w:ascii="Arial" w:hAnsi="Arial" w:cs="Arial"/>
        </w:rPr>
        <w:t xml:space="preserve">Leerlingen die zich voor het volgende schooljaar willen aanmelden (per 1 augustus), </w:t>
      </w:r>
      <w:r w:rsidR="00D776A5" w:rsidRPr="00AA02C1">
        <w:rPr>
          <w:rFonts w:ascii="Arial" w:hAnsi="Arial" w:cs="Arial"/>
        </w:rPr>
        <w:t xml:space="preserve">      </w:t>
      </w:r>
      <w:r w:rsidRPr="00AA02C1">
        <w:rPr>
          <w:rFonts w:ascii="Arial" w:hAnsi="Arial" w:cs="Arial"/>
        </w:rPr>
        <w:t>komen op een wachtlijst. Tussentijdse instroom is alleen mogelijk na uitgebreid overleg op de huidige school.</w:t>
      </w:r>
    </w:p>
    <w:p w14:paraId="56AFF7C7" w14:textId="7DE68457" w:rsidR="00543683" w:rsidRPr="00AA02C1" w:rsidRDefault="00543683" w:rsidP="00AA02C1">
      <w:pPr>
        <w:pStyle w:val="Lijstalinea"/>
        <w:numPr>
          <w:ilvl w:val="0"/>
          <w:numId w:val="38"/>
        </w:numPr>
        <w:spacing w:line="259" w:lineRule="auto"/>
        <w:rPr>
          <w:rFonts w:ascii="Arial" w:eastAsia="Calibri" w:hAnsi="Arial" w:cs="Arial"/>
          <w:bCs/>
          <w:color w:val="000000"/>
          <w:szCs w:val="22"/>
          <w:lang w:eastAsia="nl-NL"/>
        </w:rPr>
      </w:pPr>
      <w:r w:rsidRPr="00AA02C1">
        <w:rPr>
          <w:rFonts w:ascii="Arial" w:eastAsia="Calibri" w:hAnsi="Arial" w:cs="Arial"/>
          <w:bCs/>
          <w:color w:val="000000"/>
          <w:szCs w:val="22"/>
          <w:lang w:eastAsia="nl-NL"/>
        </w:rPr>
        <w:t xml:space="preserve">Controleer of je voldoet aan de toelatingsvoorwaarden voor een doorstroom naar 4 </w:t>
      </w:r>
      <w:r w:rsidR="00091F85" w:rsidRPr="00AA02C1">
        <w:rPr>
          <w:rFonts w:ascii="Arial" w:eastAsia="Calibri" w:hAnsi="Arial" w:cs="Arial"/>
          <w:bCs/>
          <w:color w:val="000000"/>
          <w:szCs w:val="22"/>
          <w:lang w:eastAsia="nl-NL"/>
        </w:rPr>
        <w:t xml:space="preserve">  </w:t>
      </w:r>
      <w:r w:rsidRPr="00AA02C1">
        <w:rPr>
          <w:rFonts w:ascii="Arial" w:eastAsia="Calibri" w:hAnsi="Arial" w:cs="Arial"/>
          <w:bCs/>
          <w:color w:val="000000"/>
          <w:szCs w:val="22"/>
          <w:lang w:eastAsia="nl-NL"/>
        </w:rPr>
        <w:t>havo;</w:t>
      </w:r>
    </w:p>
    <w:p w14:paraId="37C176B8" w14:textId="6174B07B" w:rsidR="00543683" w:rsidRPr="00AA02C1" w:rsidRDefault="00543683" w:rsidP="00AA02C1">
      <w:pPr>
        <w:pStyle w:val="Lijstalinea"/>
        <w:numPr>
          <w:ilvl w:val="0"/>
          <w:numId w:val="38"/>
        </w:numPr>
        <w:spacing w:line="259" w:lineRule="auto"/>
        <w:rPr>
          <w:rFonts w:ascii="Arial" w:eastAsia="Calibri" w:hAnsi="Arial" w:cs="Arial"/>
          <w:bCs/>
          <w:color w:val="000000"/>
          <w:szCs w:val="22"/>
          <w:lang w:eastAsia="nl-NL"/>
        </w:rPr>
      </w:pPr>
      <w:r w:rsidRPr="00AA02C1">
        <w:rPr>
          <w:rFonts w:ascii="Arial" w:eastAsia="Calibri" w:hAnsi="Arial" w:cs="Arial"/>
          <w:bCs/>
          <w:color w:val="000000"/>
          <w:szCs w:val="22"/>
          <w:lang w:eastAsia="nl-NL"/>
        </w:rPr>
        <w:t xml:space="preserve">Kom </w:t>
      </w:r>
      <w:r w:rsidRPr="00AA02C1">
        <w:rPr>
          <w:rFonts w:ascii="Arial" w:eastAsia="Calibri" w:hAnsi="Arial" w:cs="Arial"/>
          <w:bCs/>
          <w:szCs w:val="22"/>
          <w:lang w:eastAsia="nl-NL"/>
        </w:rPr>
        <w:t xml:space="preserve">op </w:t>
      </w:r>
      <w:r w:rsidR="00027687">
        <w:rPr>
          <w:rFonts w:ascii="Arial" w:eastAsia="Calibri" w:hAnsi="Arial" w:cs="Arial"/>
          <w:bCs/>
          <w:szCs w:val="22"/>
          <w:lang w:eastAsia="nl-NL"/>
        </w:rPr>
        <w:t xml:space="preserve">maandag </w:t>
      </w:r>
      <w:r w:rsidR="00221D00">
        <w:rPr>
          <w:rFonts w:ascii="Arial" w:eastAsia="Calibri" w:hAnsi="Arial" w:cs="Arial"/>
          <w:bCs/>
          <w:szCs w:val="22"/>
          <w:lang w:eastAsia="nl-NL"/>
        </w:rPr>
        <w:t>11</w:t>
      </w:r>
      <w:r w:rsidR="00027687">
        <w:rPr>
          <w:rFonts w:ascii="Arial" w:eastAsia="Calibri" w:hAnsi="Arial" w:cs="Arial"/>
          <w:bCs/>
          <w:szCs w:val="22"/>
          <w:lang w:eastAsia="nl-NL"/>
        </w:rPr>
        <w:t xml:space="preserve"> maart</w:t>
      </w:r>
      <w:r w:rsidRPr="00AA02C1">
        <w:rPr>
          <w:rFonts w:ascii="Arial" w:eastAsia="Calibri" w:hAnsi="Arial" w:cs="Arial"/>
          <w:bCs/>
          <w:color w:val="FF0000"/>
          <w:szCs w:val="22"/>
          <w:lang w:eastAsia="nl-NL"/>
        </w:rPr>
        <w:t xml:space="preserve"> </w:t>
      </w:r>
      <w:r w:rsidRPr="00AA02C1">
        <w:rPr>
          <w:rFonts w:ascii="Arial" w:eastAsia="Calibri" w:hAnsi="Arial" w:cs="Arial"/>
          <w:bCs/>
          <w:szCs w:val="22"/>
          <w:lang w:eastAsia="nl-NL"/>
        </w:rPr>
        <w:t xml:space="preserve">naar </w:t>
      </w:r>
      <w:r w:rsidRPr="00AA02C1">
        <w:rPr>
          <w:rFonts w:ascii="Arial" w:eastAsia="Calibri" w:hAnsi="Arial" w:cs="Arial"/>
          <w:bCs/>
          <w:color w:val="000000"/>
          <w:szCs w:val="22"/>
          <w:lang w:eastAsia="nl-NL"/>
        </w:rPr>
        <w:t>de doorstroomavond;</w:t>
      </w:r>
    </w:p>
    <w:p w14:paraId="1B66A9D4" w14:textId="4270D352" w:rsidR="00543683" w:rsidRPr="00AA02C1" w:rsidRDefault="00543683" w:rsidP="00AA02C1">
      <w:pPr>
        <w:pStyle w:val="Lijstalinea"/>
        <w:numPr>
          <w:ilvl w:val="0"/>
          <w:numId w:val="38"/>
        </w:numPr>
        <w:spacing w:line="259" w:lineRule="auto"/>
        <w:rPr>
          <w:rFonts w:ascii="Arial" w:eastAsia="Calibri" w:hAnsi="Arial" w:cs="Arial"/>
          <w:bCs/>
          <w:color w:val="000000"/>
          <w:szCs w:val="22"/>
          <w:lang w:eastAsia="nl-NL"/>
        </w:rPr>
      </w:pPr>
      <w:r w:rsidRPr="00AA02C1">
        <w:rPr>
          <w:rFonts w:ascii="Arial" w:eastAsia="Calibri" w:hAnsi="Arial" w:cs="Arial"/>
          <w:bCs/>
          <w:color w:val="000000"/>
          <w:szCs w:val="22"/>
          <w:lang w:eastAsia="nl-NL"/>
        </w:rPr>
        <w:t>Meld je aan voor ten minste één mbo-opleiding en doorloop de intakeprocedure;</w:t>
      </w:r>
    </w:p>
    <w:p w14:paraId="619EAB23" w14:textId="4DBD6922" w:rsidR="008D0DEA" w:rsidRPr="00AA02C1" w:rsidRDefault="008D0DEA" w:rsidP="00AA02C1">
      <w:pPr>
        <w:pStyle w:val="Lijstalinea"/>
        <w:numPr>
          <w:ilvl w:val="0"/>
          <w:numId w:val="38"/>
        </w:numPr>
        <w:rPr>
          <w:rFonts w:ascii="Arial" w:hAnsi="Arial" w:cs="Arial"/>
        </w:rPr>
      </w:pPr>
      <w:r w:rsidRPr="00AA02C1">
        <w:rPr>
          <w:rFonts w:ascii="Arial" w:hAnsi="Arial" w:cs="Arial"/>
        </w:rPr>
        <w:t xml:space="preserve">In principe maken de meeste scholen in de omgeving Haarlem gebruik van de portal “De Overstap”. Stap je dus over naar een school binnen de regio Zuid-Kennemerland (= omgeving Haarlem) EN maakt jouw huidige school gebruik van de portal “De Overstap” dan word je in De Overstap geplaatst door je huidige school (met onderstaande documenten). Indien je huidige school geen gebruik maakt van de portal De Overstap, dan kan je informeren bij je </w:t>
      </w:r>
      <w:r w:rsidR="000A508B" w:rsidRPr="00AA02C1">
        <w:rPr>
          <w:rFonts w:ascii="Arial" w:hAnsi="Arial" w:cs="Arial"/>
        </w:rPr>
        <w:t>c</w:t>
      </w:r>
      <w:r w:rsidRPr="00AA02C1">
        <w:rPr>
          <w:rFonts w:ascii="Arial" w:hAnsi="Arial" w:cs="Arial"/>
        </w:rPr>
        <w:t xml:space="preserve">onrector of </w:t>
      </w:r>
      <w:r w:rsidR="000A508B" w:rsidRPr="00AA02C1">
        <w:rPr>
          <w:rFonts w:ascii="Arial" w:hAnsi="Arial" w:cs="Arial"/>
        </w:rPr>
        <w:t>m</w:t>
      </w:r>
      <w:r w:rsidRPr="00AA02C1">
        <w:rPr>
          <w:rFonts w:ascii="Arial" w:hAnsi="Arial" w:cs="Arial"/>
        </w:rPr>
        <w:t>entor (dat verschilt per school) en zij zullen (evt. samen met jou) contact met ons opnemen. Wij vragen dan aan je ouder/verzorger een aanmeldformulier in te vullen (“Vooraanmelding De Overstap”).</w:t>
      </w:r>
    </w:p>
    <w:p w14:paraId="1F184664" w14:textId="30823968" w:rsidR="008D0DEA" w:rsidRPr="00AA02C1" w:rsidRDefault="008D0DEA" w:rsidP="00AA02C1">
      <w:pPr>
        <w:pStyle w:val="Lijstalinea"/>
        <w:numPr>
          <w:ilvl w:val="0"/>
          <w:numId w:val="38"/>
        </w:numPr>
        <w:spacing w:line="240" w:lineRule="auto"/>
        <w:rPr>
          <w:rFonts w:ascii="Arial" w:hAnsi="Arial" w:cs="Arial"/>
        </w:rPr>
      </w:pPr>
      <w:r w:rsidRPr="00AA02C1">
        <w:rPr>
          <w:rFonts w:ascii="Arial" w:hAnsi="Arial" w:cs="Arial"/>
        </w:rPr>
        <w:t>De volgende documenten worden in De Overstap geplaatst:</w:t>
      </w:r>
    </w:p>
    <w:p w14:paraId="01513AA8" w14:textId="041638A2" w:rsidR="008D0DEA" w:rsidRPr="00AA02C1" w:rsidRDefault="008D0DEA" w:rsidP="008D4937">
      <w:pPr>
        <w:pStyle w:val="Lijstalinea"/>
        <w:numPr>
          <w:ilvl w:val="0"/>
          <w:numId w:val="39"/>
        </w:numPr>
        <w:spacing w:line="240" w:lineRule="auto"/>
        <w:rPr>
          <w:rFonts w:ascii="Arial" w:hAnsi="Arial" w:cs="Arial"/>
        </w:rPr>
      </w:pPr>
      <w:r w:rsidRPr="00AA02C1">
        <w:rPr>
          <w:rFonts w:ascii="Arial" w:hAnsi="Arial" w:cs="Arial"/>
        </w:rPr>
        <w:t>een kopie van het laatste rapport of kopie diploma;</w:t>
      </w:r>
    </w:p>
    <w:p w14:paraId="2443E7B8" w14:textId="5589457A" w:rsidR="008D0DEA" w:rsidRPr="00AA02C1" w:rsidRDefault="008D0DEA" w:rsidP="008D4937">
      <w:pPr>
        <w:pStyle w:val="Lijstalinea"/>
        <w:numPr>
          <w:ilvl w:val="0"/>
          <w:numId w:val="39"/>
        </w:numPr>
        <w:spacing w:line="240" w:lineRule="auto"/>
        <w:rPr>
          <w:rFonts w:ascii="Arial" w:hAnsi="Arial" w:cs="Arial"/>
        </w:rPr>
      </w:pPr>
      <w:r w:rsidRPr="00AA02C1">
        <w:rPr>
          <w:rFonts w:ascii="Arial" w:hAnsi="Arial" w:cs="Arial"/>
        </w:rPr>
        <w:t>een kopie van de eindcijferlijst;</w:t>
      </w:r>
    </w:p>
    <w:p w14:paraId="6A9A6A30" w14:textId="61F0E044" w:rsidR="008D0DEA" w:rsidRPr="00AA02C1" w:rsidRDefault="008D0DEA" w:rsidP="008D4937">
      <w:pPr>
        <w:pStyle w:val="Lijstalinea"/>
        <w:numPr>
          <w:ilvl w:val="0"/>
          <w:numId w:val="39"/>
        </w:numPr>
        <w:spacing w:line="240" w:lineRule="auto"/>
        <w:rPr>
          <w:rFonts w:ascii="Arial" w:hAnsi="Arial" w:cs="Arial"/>
        </w:rPr>
      </w:pPr>
      <w:r w:rsidRPr="00AA02C1">
        <w:rPr>
          <w:rFonts w:ascii="Arial" w:hAnsi="Arial" w:cs="Arial"/>
        </w:rPr>
        <w:t>evt. verklaring(en) dyslexie/ dyscalculie/ ADHD/ etc.;</w:t>
      </w:r>
    </w:p>
    <w:p w14:paraId="40E8A721" w14:textId="1064CD3A" w:rsidR="008D0DEA" w:rsidRPr="00AA02C1" w:rsidRDefault="008D0DEA" w:rsidP="00AA02C1">
      <w:pPr>
        <w:pStyle w:val="Lijstalinea"/>
        <w:numPr>
          <w:ilvl w:val="0"/>
          <w:numId w:val="38"/>
        </w:numPr>
        <w:rPr>
          <w:rFonts w:ascii="Arial" w:hAnsi="Arial" w:cs="Arial"/>
        </w:rPr>
      </w:pPr>
      <w:r w:rsidRPr="00AA02C1">
        <w:rPr>
          <w:rFonts w:ascii="Arial" w:hAnsi="Arial" w:cs="Arial"/>
        </w:rPr>
        <w:t>De ouder ontvangt van de huidige school per e-mail een uitnodiging om in De Overstap in te vullen:</w:t>
      </w:r>
    </w:p>
    <w:p w14:paraId="386061D9" w14:textId="7A4B5CBB" w:rsidR="008D0DEA" w:rsidRPr="008D4937" w:rsidRDefault="008D0DEA" w:rsidP="008D4937">
      <w:pPr>
        <w:pStyle w:val="Lijstalinea"/>
        <w:numPr>
          <w:ilvl w:val="0"/>
          <w:numId w:val="40"/>
        </w:numPr>
        <w:rPr>
          <w:rFonts w:ascii="Arial" w:hAnsi="Arial" w:cs="Arial"/>
        </w:rPr>
      </w:pPr>
      <w:r w:rsidRPr="008D4937">
        <w:rPr>
          <w:rFonts w:ascii="Arial" w:hAnsi="Arial" w:cs="Arial"/>
        </w:rPr>
        <w:t>de top 5 van voorkeursscholen</w:t>
      </w:r>
    </w:p>
    <w:p w14:paraId="649698E6" w14:textId="64D5098B" w:rsidR="008D0DEA" w:rsidRPr="008D4937" w:rsidRDefault="008D0DEA" w:rsidP="008D4937">
      <w:pPr>
        <w:pStyle w:val="Lijstalinea"/>
        <w:numPr>
          <w:ilvl w:val="0"/>
          <w:numId w:val="40"/>
        </w:numPr>
        <w:rPr>
          <w:rFonts w:ascii="Arial" w:hAnsi="Arial" w:cs="Arial"/>
        </w:rPr>
      </w:pPr>
      <w:r w:rsidRPr="008D4937">
        <w:rPr>
          <w:rFonts w:ascii="Arial" w:hAnsi="Arial" w:cs="Arial"/>
        </w:rPr>
        <w:t>profielkeuze, achterin dit boekje vind je de profielkeuzeformulieren</w:t>
      </w:r>
    </w:p>
    <w:p w14:paraId="00748BF2" w14:textId="0670FA42" w:rsidR="008D0DEA" w:rsidRPr="008D4937" w:rsidRDefault="008D0DEA" w:rsidP="008D4937">
      <w:pPr>
        <w:pStyle w:val="Lijstalinea"/>
        <w:numPr>
          <w:ilvl w:val="0"/>
          <w:numId w:val="40"/>
        </w:numPr>
        <w:rPr>
          <w:rFonts w:ascii="Arial" w:hAnsi="Arial" w:cs="Arial"/>
        </w:rPr>
      </w:pPr>
      <w:r w:rsidRPr="008D4937">
        <w:rPr>
          <w:rFonts w:ascii="Arial" w:hAnsi="Arial" w:cs="Arial"/>
        </w:rPr>
        <w:t>akkoord inzage OKR (Onderwijskundig Rapport) door ouder/verzorger.</w:t>
      </w:r>
    </w:p>
    <w:p w14:paraId="122974F8" w14:textId="49731140" w:rsidR="008D0DEA" w:rsidRPr="00AA02C1" w:rsidRDefault="008D0DEA" w:rsidP="00AA02C1">
      <w:pPr>
        <w:pStyle w:val="Lijstalinea"/>
        <w:numPr>
          <w:ilvl w:val="0"/>
          <w:numId w:val="38"/>
        </w:numPr>
        <w:rPr>
          <w:rFonts w:ascii="Arial" w:hAnsi="Arial" w:cs="Arial"/>
        </w:rPr>
      </w:pPr>
      <w:r w:rsidRPr="00AA02C1">
        <w:rPr>
          <w:rFonts w:ascii="Arial" w:hAnsi="Arial" w:cs="Arial"/>
        </w:rPr>
        <w:t>Wacht op de uitslag van de toelatingscommissie, waarin wordt bepaald of je bij ons op school kunt instromen of dat je op een andere VO school geplaatst bent. Dit wordt bekendgemaakt in de laatste schoolweek voor de zomervakantie;</w:t>
      </w:r>
    </w:p>
    <w:p w14:paraId="5B790E75" w14:textId="4819F72E" w:rsidR="008D0DEA" w:rsidRPr="00AA02C1" w:rsidRDefault="008D0DEA" w:rsidP="00AA02C1">
      <w:pPr>
        <w:pStyle w:val="Lijstalinea"/>
        <w:numPr>
          <w:ilvl w:val="0"/>
          <w:numId w:val="38"/>
        </w:numPr>
        <w:rPr>
          <w:rFonts w:ascii="Arial" w:hAnsi="Arial" w:cs="Arial"/>
        </w:rPr>
      </w:pPr>
      <w:r w:rsidRPr="00AA02C1">
        <w:rPr>
          <w:rFonts w:ascii="Arial" w:hAnsi="Arial" w:cs="Arial"/>
        </w:rPr>
        <w:t xml:space="preserve">Op de laatste </w:t>
      </w:r>
      <w:r w:rsidR="001C44C1">
        <w:rPr>
          <w:rFonts w:ascii="Arial" w:hAnsi="Arial" w:cs="Arial"/>
        </w:rPr>
        <w:t>donderdag/</w:t>
      </w:r>
      <w:r w:rsidR="001406B2">
        <w:rPr>
          <w:rFonts w:ascii="Arial" w:hAnsi="Arial" w:cs="Arial"/>
        </w:rPr>
        <w:t>vrijdag</w:t>
      </w:r>
      <w:r w:rsidRPr="00AA02C1">
        <w:rPr>
          <w:rFonts w:ascii="Arial" w:hAnsi="Arial" w:cs="Arial"/>
        </w:rPr>
        <w:t xml:space="preserve"> voor de zomervakantie is een kennismaking dag op Het Schoter. Het is belangrijk dat je je identiteitsbewijs meeneemt en indien je niet in Nederland bent geboren: een afschrift BRP met datum aankomst in Nederland.</w:t>
      </w:r>
    </w:p>
    <w:p w14:paraId="4E2C84F8" w14:textId="77777777" w:rsidR="008D0DEA" w:rsidRPr="00AA02C1" w:rsidRDefault="008D0DEA" w:rsidP="00AA02C1">
      <w:pPr>
        <w:pStyle w:val="Lijstalinea"/>
        <w:numPr>
          <w:ilvl w:val="0"/>
          <w:numId w:val="38"/>
        </w:numPr>
        <w:rPr>
          <w:rFonts w:ascii="Arial" w:hAnsi="Arial" w:cs="Arial"/>
        </w:rPr>
      </w:pPr>
      <w:r w:rsidRPr="00AA02C1">
        <w:rPr>
          <w:rFonts w:ascii="Arial" w:hAnsi="Arial" w:cs="Arial"/>
        </w:rPr>
        <w:t>Die dag dienen de volgende documenten te worden ondertekend door jou en een ouder/verzorger:</w:t>
      </w:r>
    </w:p>
    <w:p w14:paraId="1CF5F3D0" w14:textId="21AB0538" w:rsidR="008D0DEA" w:rsidRPr="0002285D" w:rsidRDefault="008D0DEA" w:rsidP="00AA02C1">
      <w:pPr>
        <w:pStyle w:val="Lijstalinea"/>
        <w:numPr>
          <w:ilvl w:val="0"/>
          <w:numId w:val="34"/>
        </w:numPr>
        <w:rPr>
          <w:rFonts w:ascii="Arial" w:hAnsi="Arial" w:cs="Arial"/>
        </w:rPr>
      </w:pPr>
      <w:r w:rsidRPr="0002285D">
        <w:rPr>
          <w:rFonts w:ascii="Arial" w:hAnsi="Arial" w:cs="Arial"/>
        </w:rPr>
        <w:t>Het aanmeldingsformulier;</w:t>
      </w:r>
    </w:p>
    <w:p w14:paraId="2297449C" w14:textId="378B6DDB" w:rsidR="008D0DEA" w:rsidRPr="00557429" w:rsidRDefault="008D0DEA" w:rsidP="00AA02C1">
      <w:pPr>
        <w:pStyle w:val="Lijstalinea"/>
        <w:numPr>
          <w:ilvl w:val="0"/>
          <w:numId w:val="34"/>
        </w:numPr>
        <w:rPr>
          <w:rFonts w:ascii="Arial" w:hAnsi="Arial" w:cs="Arial"/>
        </w:rPr>
      </w:pPr>
      <w:r w:rsidRPr="00557429">
        <w:rPr>
          <w:rFonts w:ascii="Arial" w:hAnsi="Arial" w:cs="Arial"/>
        </w:rPr>
        <w:t>De boekenbruikleenovereenkomst.</w:t>
      </w:r>
    </w:p>
    <w:p w14:paraId="7054ACC6" w14:textId="77777777" w:rsidR="008D0DEA" w:rsidRPr="001945E6" w:rsidRDefault="008D0DEA" w:rsidP="00AA02C1">
      <w:pPr>
        <w:spacing w:line="252" w:lineRule="auto"/>
        <w:ind w:left="720"/>
        <w:contextualSpacing/>
        <w:rPr>
          <w:rFonts w:ascii="Arial" w:eastAsia="Calibri" w:hAnsi="Arial" w:cs="Arial"/>
          <w:szCs w:val="22"/>
          <w:lang w:eastAsia="nl-NL"/>
        </w:rPr>
      </w:pPr>
    </w:p>
    <w:p w14:paraId="26D4196C" w14:textId="77777777" w:rsidR="00543683" w:rsidRPr="001945E6" w:rsidRDefault="00543683" w:rsidP="00543683">
      <w:pPr>
        <w:rPr>
          <w:rFonts w:ascii="Arial" w:eastAsia="Calibri" w:hAnsi="Arial" w:cs="Arial"/>
          <w:b/>
          <w:bCs/>
          <w:color w:val="000000"/>
          <w:szCs w:val="22"/>
          <w:lang w:eastAsia="nl-NL"/>
        </w:rPr>
      </w:pPr>
      <w:r w:rsidRPr="001945E6">
        <w:rPr>
          <w:rFonts w:ascii="Arial" w:eastAsia="Calibri" w:hAnsi="Arial" w:cs="Arial"/>
          <w:b/>
          <w:bCs/>
          <w:color w:val="000000"/>
          <w:szCs w:val="22"/>
          <w:lang w:eastAsia="nl-NL"/>
        </w:rPr>
        <w:br w:type="page"/>
      </w:r>
    </w:p>
    <w:p w14:paraId="31E0056C" w14:textId="77777777" w:rsidR="00543683" w:rsidRPr="00A7460F" w:rsidRDefault="00543683" w:rsidP="00543683">
      <w:pPr>
        <w:rPr>
          <w:rFonts w:ascii="Arial" w:eastAsia="Calibri" w:hAnsi="Arial" w:cs="Arial"/>
          <w:color w:val="EE7F00" w:themeColor="accent1"/>
          <w:szCs w:val="22"/>
          <w:lang w:eastAsia="nl-NL"/>
        </w:rPr>
      </w:pPr>
      <w:r w:rsidRPr="00A7460F">
        <w:rPr>
          <w:rFonts w:ascii="Arial" w:eastAsia="Calibri" w:hAnsi="Arial" w:cs="Arial"/>
          <w:b/>
          <w:bCs/>
          <w:color w:val="EE7F00" w:themeColor="accent1"/>
          <w:szCs w:val="22"/>
          <w:lang w:eastAsia="nl-NL"/>
        </w:rPr>
        <w:lastRenderedPageBreak/>
        <w:t>3. Slaag- en zakregeling havo</w:t>
      </w:r>
    </w:p>
    <w:p w14:paraId="7A3CDB1F" w14:textId="77777777" w:rsidR="00543683" w:rsidRPr="001945E6" w:rsidRDefault="00543683" w:rsidP="00543683">
      <w:pPr>
        <w:spacing w:line="240" w:lineRule="auto"/>
        <w:rPr>
          <w:rFonts w:ascii="Arial" w:eastAsia="Calibri" w:hAnsi="Arial" w:cs="Arial"/>
          <w:color w:val="000000"/>
          <w:szCs w:val="22"/>
          <w:lang w:eastAsia="nl-NL"/>
        </w:rPr>
      </w:pPr>
    </w:p>
    <w:p w14:paraId="0BAF1AC4" w14:textId="77777777" w:rsidR="00543683" w:rsidRPr="001945E6" w:rsidRDefault="00543683" w:rsidP="00543683">
      <w:pPr>
        <w:pStyle w:val="Geenafstand"/>
        <w:ind w:left="-15"/>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 xml:space="preserve">Je slaagt voor het eindexamen van havo wanneer je gemiddeld een voldoende haalt voor alle vakken van het centraal examen. Ook mag je maximaal één 5 halen voor een van de vakken Nederlands, Engels of wiskunde. </w:t>
      </w:r>
    </w:p>
    <w:p w14:paraId="57A29743" w14:textId="77777777" w:rsidR="00543683" w:rsidRPr="001945E6" w:rsidRDefault="00543683" w:rsidP="00543683">
      <w:pPr>
        <w:pStyle w:val="Geenafstand"/>
        <w:ind w:left="-15"/>
        <w:rPr>
          <w:rFonts w:ascii="Arial" w:eastAsia="Calibri" w:hAnsi="Arial" w:cs="Arial"/>
          <w:color w:val="000000"/>
          <w:sz w:val="22"/>
          <w:szCs w:val="22"/>
          <w:lang w:eastAsia="nl-NL"/>
        </w:rPr>
      </w:pPr>
    </w:p>
    <w:p w14:paraId="1391B8D0" w14:textId="77777777" w:rsidR="00543683" w:rsidRPr="001945E6" w:rsidRDefault="00543683" w:rsidP="00543683">
      <w:pPr>
        <w:pStyle w:val="Geenafstand"/>
        <w:ind w:left="-15"/>
        <w:rPr>
          <w:rFonts w:ascii="Arial" w:eastAsia="Calibri" w:hAnsi="Arial" w:cs="Arial"/>
          <w:b/>
          <w:bCs/>
          <w:color w:val="000000"/>
          <w:sz w:val="22"/>
          <w:szCs w:val="22"/>
          <w:u w:val="single"/>
          <w:lang w:eastAsia="nl-NL"/>
        </w:rPr>
      </w:pPr>
      <w:r w:rsidRPr="001945E6">
        <w:rPr>
          <w:rFonts w:ascii="Arial" w:eastAsia="Calibri" w:hAnsi="Arial" w:cs="Arial"/>
          <w:b/>
          <w:bCs/>
          <w:color w:val="000000"/>
          <w:sz w:val="22"/>
          <w:szCs w:val="22"/>
          <w:u w:val="single"/>
          <w:lang w:eastAsia="nl-NL"/>
        </w:rPr>
        <w:t>Combinatiecijfer</w:t>
      </w:r>
    </w:p>
    <w:p w14:paraId="586BC460" w14:textId="77777777" w:rsidR="00543683" w:rsidRPr="001945E6" w:rsidRDefault="00543683" w:rsidP="00543683">
      <w:pPr>
        <w:pStyle w:val="Geenafstand"/>
        <w:ind w:left="-15"/>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Het combinatiecijfer is het gemiddelde cijfer van vakken waarvoor je geen examen doet. Dit zijn:</w:t>
      </w:r>
    </w:p>
    <w:p w14:paraId="39597549" w14:textId="77777777" w:rsidR="00543683" w:rsidRPr="001945E6" w:rsidRDefault="00543683" w:rsidP="00543683">
      <w:pPr>
        <w:pStyle w:val="Geenafstand"/>
        <w:numPr>
          <w:ilvl w:val="0"/>
          <w:numId w:val="23"/>
        </w:numPr>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maatschappijleer;</w:t>
      </w:r>
    </w:p>
    <w:p w14:paraId="37F54644" w14:textId="77777777" w:rsidR="00543683" w:rsidRPr="001945E6" w:rsidRDefault="00543683" w:rsidP="00543683">
      <w:pPr>
        <w:pStyle w:val="Geenafstand"/>
        <w:numPr>
          <w:ilvl w:val="0"/>
          <w:numId w:val="23"/>
        </w:numPr>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 xml:space="preserve">culturele- en kunstzinnige vorming; </w:t>
      </w:r>
    </w:p>
    <w:p w14:paraId="579562E3" w14:textId="77777777" w:rsidR="00543683" w:rsidRPr="001945E6" w:rsidRDefault="00543683" w:rsidP="00543683">
      <w:pPr>
        <w:pStyle w:val="Geenafstand"/>
        <w:numPr>
          <w:ilvl w:val="0"/>
          <w:numId w:val="23"/>
        </w:numPr>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 xml:space="preserve">en het profielwerkstuk. </w:t>
      </w:r>
    </w:p>
    <w:p w14:paraId="18FF838C" w14:textId="77777777" w:rsidR="00543683" w:rsidRPr="001945E6" w:rsidRDefault="00543683" w:rsidP="00543683">
      <w:pPr>
        <w:pStyle w:val="Geenafstand"/>
        <w:ind w:left="-15"/>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 xml:space="preserve">Voor het vak lichamelijke opvoeding moet je een ‘voldoende’ of ‘goed’ hebben. </w:t>
      </w:r>
    </w:p>
    <w:p w14:paraId="1D66469D" w14:textId="77777777" w:rsidR="00543683" w:rsidRPr="001945E6" w:rsidRDefault="00543683" w:rsidP="00543683">
      <w:pPr>
        <w:pStyle w:val="Geenafstand"/>
        <w:ind w:left="-15"/>
        <w:rPr>
          <w:rFonts w:ascii="Arial" w:eastAsia="Calibri" w:hAnsi="Arial" w:cs="Arial"/>
          <w:color w:val="000000"/>
          <w:sz w:val="22"/>
          <w:szCs w:val="22"/>
          <w:lang w:eastAsia="nl-NL"/>
        </w:rPr>
      </w:pPr>
    </w:p>
    <w:p w14:paraId="77AFA3B6" w14:textId="77777777" w:rsidR="00543683" w:rsidRPr="001945E6" w:rsidRDefault="00543683" w:rsidP="00543683">
      <w:pPr>
        <w:pStyle w:val="Geenafstand"/>
        <w:ind w:left="-15"/>
        <w:rPr>
          <w:rFonts w:ascii="Arial" w:eastAsia="Calibri" w:hAnsi="Arial" w:cs="Arial"/>
          <w:b/>
          <w:bCs/>
          <w:color w:val="000000"/>
          <w:sz w:val="22"/>
          <w:szCs w:val="22"/>
          <w:u w:val="single"/>
          <w:lang w:eastAsia="nl-NL"/>
        </w:rPr>
      </w:pPr>
      <w:r w:rsidRPr="001945E6">
        <w:rPr>
          <w:rFonts w:ascii="Arial" w:eastAsia="Calibri" w:hAnsi="Arial" w:cs="Arial"/>
          <w:b/>
          <w:bCs/>
          <w:color w:val="000000"/>
          <w:sz w:val="22"/>
          <w:szCs w:val="22"/>
          <w:u w:val="single"/>
          <w:lang w:eastAsia="nl-NL"/>
        </w:rPr>
        <w:t>Cijfers centrale examens</w:t>
      </w:r>
    </w:p>
    <w:p w14:paraId="2828838A" w14:textId="77777777" w:rsidR="00543683" w:rsidRPr="001945E6" w:rsidRDefault="00543683" w:rsidP="00543683">
      <w:pPr>
        <w:pStyle w:val="Geenafstand"/>
        <w:ind w:left="-15"/>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Je bent geslaagd als:</w:t>
      </w:r>
    </w:p>
    <w:p w14:paraId="354B19E1" w14:textId="77777777" w:rsidR="00543683" w:rsidRPr="001945E6" w:rsidRDefault="00543683" w:rsidP="00543683">
      <w:pPr>
        <w:pStyle w:val="Geenafstand"/>
        <w:numPr>
          <w:ilvl w:val="0"/>
          <w:numId w:val="24"/>
        </w:numPr>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 xml:space="preserve">je gemiddelde cijfer voor de vakken van het centrale examen ten minste een voldoende is. Dat is onafgerond een 5,50. </w:t>
      </w:r>
    </w:p>
    <w:p w14:paraId="1D2C90ED" w14:textId="77777777" w:rsidR="00543683" w:rsidRPr="001945E6" w:rsidRDefault="00543683" w:rsidP="00543683">
      <w:pPr>
        <w:pStyle w:val="Geenafstand"/>
        <w:ind w:left="-15"/>
        <w:rPr>
          <w:rFonts w:ascii="Arial" w:eastAsia="Calibri" w:hAnsi="Arial" w:cs="Arial"/>
          <w:color w:val="000000"/>
          <w:sz w:val="22"/>
          <w:szCs w:val="22"/>
          <w:lang w:eastAsia="nl-NL"/>
        </w:rPr>
      </w:pPr>
    </w:p>
    <w:p w14:paraId="51C092D0" w14:textId="77777777" w:rsidR="00543683" w:rsidRPr="001945E6" w:rsidRDefault="00543683" w:rsidP="00543683">
      <w:pPr>
        <w:pStyle w:val="Geenafstand"/>
        <w:ind w:left="-15"/>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Daarnaast moet je aan één van de volgende voorwaarden voldoen:</w:t>
      </w:r>
    </w:p>
    <w:p w14:paraId="63CD10AC" w14:textId="77777777" w:rsidR="00543683" w:rsidRPr="001945E6" w:rsidRDefault="00543683" w:rsidP="00543683">
      <w:pPr>
        <w:pStyle w:val="Geenafstand"/>
        <w:numPr>
          <w:ilvl w:val="0"/>
          <w:numId w:val="24"/>
        </w:numPr>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alle eindcijfers zijn een 6 of hoger;</w:t>
      </w:r>
    </w:p>
    <w:p w14:paraId="4D0591E4" w14:textId="77777777" w:rsidR="00543683" w:rsidRPr="001945E6" w:rsidRDefault="00543683" w:rsidP="00543683">
      <w:pPr>
        <w:pStyle w:val="Geenafstand"/>
        <w:numPr>
          <w:ilvl w:val="0"/>
          <w:numId w:val="24"/>
        </w:numPr>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je hebt één 5 als eindcijfer en alle andere eindcijfers zijn een 6 of hoger;</w:t>
      </w:r>
    </w:p>
    <w:p w14:paraId="69BAB7E2" w14:textId="77777777" w:rsidR="00543683" w:rsidRPr="001945E6" w:rsidRDefault="00543683" w:rsidP="00543683">
      <w:pPr>
        <w:pStyle w:val="Geenafstand"/>
        <w:numPr>
          <w:ilvl w:val="0"/>
          <w:numId w:val="24"/>
        </w:numPr>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je hebt één 4 als eindcijfer en de overige eindcijfers zijn een 6 of hoger én het gemiddelde van alle eindcijfers is een 6.0 of hoger;</w:t>
      </w:r>
    </w:p>
    <w:p w14:paraId="3B2D540F" w14:textId="77777777" w:rsidR="00543683" w:rsidRPr="001945E6" w:rsidRDefault="00543683" w:rsidP="00543683">
      <w:pPr>
        <w:pStyle w:val="Geenafstand"/>
        <w:numPr>
          <w:ilvl w:val="0"/>
          <w:numId w:val="24"/>
        </w:numPr>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je hebt één 4 en één 5 als eindcijfer en het gemiddelde van alle eindcijfers is een 6 of hoger;</w:t>
      </w:r>
    </w:p>
    <w:p w14:paraId="54FEA00F" w14:textId="77777777" w:rsidR="00543683" w:rsidRPr="001945E6" w:rsidRDefault="00543683" w:rsidP="00543683">
      <w:pPr>
        <w:pStyle w:val="Geenafstand"/>
        <w:numPr>
          <w:ilvl w:val="0"/>
          <w:numId w:val="24"/>
        </w:numPr>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je hebt twee keer een 5 als eindcijfer en het gemiddelde van alle eindcijfers is een 6 of hoger.</w:t>
      </w:r>
    </w:p>
    <w:p w14:paraId="474F4CC5" w14:textId="77777777" w:rsidR="00543683" w:rsidRPr="001945E6" w:rsidRDefault="00543683" w:rsidP="00543683">
      <w:pPr>
        <w:pStyle w:val="Geenafstand"/>
        <w:ind w:left="720"/>
        <w:rPr>
          <w:rFonts w:ascii="Arial" w:eastAsia="Calibri" w:hAnsi="Arial" w:cs="Arial"/>
          <w:color w:val="000000"/>
          <w:sz w:val="22"/>
          <w:szCs w:val="22"/>
          <w:lang w:eastAsia="nl-NL"/>
        </w:rPr>
      </w:pPr>
    </w:p>
    <w:p w14:paraId="4840FBEE" w14:textId="77777777" w:rsidR="00543683" w:rsidRPr="001945E6" w:rsidRDefault="00543683" w:rsidP="00543683">
      <w:pPr>
        <w:pStyle w:val="Geenafstand"/>
        <w:ind w:left="-15"/>
        <w:rPr>
          <w:rFonts w:ascii="Arial" w:eastAsia="Calibri" w:hAnsi="Arial" w:cs="Arial"/>
          <w:b/>
          <w:bCs/>
          <w:color w:val="000000"/>
          <w:sz w:val="22"/>
          <w:szCs w:val="22"/>
          <w:u w:val="single"/>
          <w:lang w:eastAsia="nl-NL"/>
        </w:rPr>
      </w:pPr>
      <w:r w:rsidRPr="001945E6">
        <w:rPr>
          <w:rFonts w:ascii="Arial" w:eastAsia="Calibri" w:hAnsi="Arial" w:cs="Arial"/>
          <w:b/>
          <w:bCs/>
          <w:color w:val="000000"/>
          <w:sz w:val="22"/>
          <w:szCs w:val="22"/>
          <w:u w:val="single"/>
          <w:lang w:eastAsia="nl-NL"/>
        </w:rPr>
        <w:t>Berekenen gemiddeld cijfer centraal examen</w:t>
      </w:r>
    </w:p>
    <w:p w14:paraId="000DB58D" w14:textId="77777777" w:rsidR="00543683" w:rsidRPr="001945E6" w:rsidRDefault="00543683" w:rsidP="00543683">
      <w:pPr>
        <w:pStyle w:val="Geenafstand"/>
        <w:ind w:left="-15"/>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Ga bij het berekenen van het gemiddelde cijfer van het centraal examen uit van het onafgeronde cijfer. Je moet ten minste een 5,50 halen. Daarna gelden de overige uitslagbepalingen. Heb je gemiddeld een 5,49 gehaald? Dan ben je gezakt.</w:t>
      </w:r>
    </w:p>
    <w:p w14:paraId="28FA9EC4" w14:textId="77777777" w:rsidR="00543683" w:rsidRPr="001945E6" w:rsidRDefault="00543683" w:rsidP="00543683">
      <w:pPr>
        <w:pStyle w:val="Geenafstand"/>
        <w:ind w:left="-15"/>
        <w:rPr>
          <w:rFonts w:ascii="Arial" w:eastAsia="Calibri" w:hAnsi="Arial" w:cs="Arial"/>
          <w:color w:val="000000"/>
          <w:sz w:val="22"/>
          <w:szCs w:val="22"/>
          <w:lang w:eastAsia="nl-NL"/>
        </w:rPr>
      </w:pPr>
    </w:p>
    <w:p w14:paraId="31A9960E" w14:textId="77777777" w:rsidR="00543683" w:rsidRPr="001945E6" w:rsidRDefault="00543683" w:rsidP="00543683">
      <w:pPr>
        <w:pStyle w:val="Geenafstand"/>
        <w:ind w:left="-15"/>
        <w:rPr>
          <w:rFonts w:ascii="Arial" w:eastAsia="Calibri" w:hAnsi="Arial" w:cs="Arial"/>
          <w:b/>
          <w:bCs/>
          <w:color w:val="000000"/>
          <w:sz w:val="22"/>
          <w:szCs w:val="22"/>
          <w:u w:val="single"/>
          <w:lang w:eastAsia="nl-NL"/>
        </w:rPr>
      </w:pPr>
      <w:r w:rsidRPr="001945E6">
        <w:rPr>
          <w:rFonts w:ascii="Arial" w:eastAsia="Calibri" w:hAnsi="Arial" w:cs="Arial"/>
          <w:b/>
          <w:bCs/>
          <w:color w:val="000000"/>
          <w:sz w:val="22"/>
          <w:szCs w:val="22"/>
          <w:u w:val="single"/>
          <w:lang w:eastAsia="nl-NL"/>
        </w:rPr>
        <w:t>Vaststellen eindcijfer</w:t>
      </w:r>
    </w:p>
    <w:p w14:paraId="51EE57D3" w14:textId="77777777" w:rsidR="00543683" w:rsidRPr="001945E6" w:rsidRDefault="00543683" w:rsidP="00543683">
      <w:pPr>
        <w:pStyle w:val="Geenafstand"/>
        <w:ind w:left="-15"/>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Het eindcijfer voor elk vak van het eindexamen is een afgerond cijfer van 1 tot en met 10. Dit is het gemiddelde van je cijfer voor het schoolexamen en het centraal examen. Is het 1e cijfer (van het eindcijfer) achter de komma een 4 of lager? Dan wordt het eindcijfer naar beneden afgerond. Is dat cijfer achter de komma een 5 of hoger? Dan wordt het eindcijfer naar boven afgerond.</w:t>
      </w:r>
    </w:p>
    <w:p w14:paraId="3FAC1118" w14:textId="77777777" w:rsidR="00543683" w:rsidRPr="001945E6" w:rsidRDefault="00543683" w:rsidP="00543683">
      <w:pPr>
        <w:pStyle w:val="Geenafstand"/>
        <w:ind w:left="-15"/>
        <w:rPr>
          <w:rFonts w:ascii="Arial" w:eastAsia="Calibri" w:hAnsi="Arial" w:cs="Arial"/>
          <w:color w:val="000000"/>
          <w:sz w:val="22"/>
          <w:szCs w:val="22"/>
          <w:lang w:eastAsia="nl-NL"/>
        </w:rPr>
      </w:pPr>
      <w:r w:rsidRPr="001945E6">
        <w:rPr>
          <w:rFonts w:ascii="Arial" w:eastAsia="Calibri" w:hAnsi="Arial" w:cs="Arial"/>
          <w:color w:val="000000"/>
          <w:sz w:val="22"/>
          <w:szCs w:val="22"/>
          <w:lang w:eastAsia="nl-NL"/>
        </w:rPr>
        <w:t xml:space="preserve">Bijvoorbeeld: je haalt voor het schoolexamen een 5,3 en voor het centraal examen een 5,6. Dit is gemiddeld een 5,45. Op de eindlijst wordt dit een 5. Heeft een vak alleen een schoolexamen en geen centraal examen? Dan is het cijfer voor het schoolexamen meteen het eindcijfer. </w:t>
      </w:r>
    </w:p>
    <w:p w14:paraId="47189E95" w14:textId="77777777" w:rsidR="00543683" w:rsidRPr="001945E6" w:rsidRDefault="00543683" w:rsidP="00543683">
      <w:pPr>
        <w:pStyle w:val="Geenafstand"/>
        <w:ind w:left="-15"/>
        <w:rPr>
          <w:rFonts w:ascii="Arial" w:hAnsi="Arial" w:cs="Arial"/>
          <w:b/>
          <w:bCs/>
          <w:sz w:val="22"/>
          <w:szCs w:val="22"/>
        </w:rPr>
      </w:pPr>
    </w:p>
    <w:p w14:paraId="1688A44E" w14:textId="77777777" w:rsidR="00543683" w:rsidRPr="001945E6" w:rsidRDefault="00543683" w:rsidP="00543683">
      <w:pPr>
        <w:pStyle w:val="Geenafstand"/>
        <w:ind w:left="-15"/>
        <w:rPr>
          <w:rFonts w:ascii="Arial" w:hAnsi="Arial" w:cs="Arial"/>
          <w:b/>
          <w:bCs/>
          <w:sz w:val="22"/>
          <w:szCs w:val="22"/>
        </w:rPr>
      </w:pPr>
    </w:p>
    <w:p w14:paraId="13140693" w14:textId="77777777" w:rsidR="00543683" w:rsidRPr="001945E6" w:rsidRDefault="00543683" w:rsidP="00543683">
      <w:pPr>
        <w:pStyle w:val="Geenafstand"/>
        <w:ind w:left="-15"/>
        <w:rPr>
          <w:rFonts w:ascii="Arial" w:hAnsi="Arial" w:cs="Arial"/>
          <w:b/>
          <w:bCs/>
          <w:sz w:val="22"/>
          <w:szCs w:val="22"/>
        </w:rPr>
      </w:pPr>
    </w:p>
    <w:p w14:paraId="024CFEC3" w14:textId="77777777" w:rsidR="00543683" w:rsidRPr="001945E6" w:rsidRDefault="00543683" w:rsidP="00543683">
      <w:pPr>
        <w:pStyle w:val="Geenafstand"/>
        <w:ind w:left="-15"/>
        <w:rPr>
          <w:rFonts w:ascii="Arial" w:hAnsi="Arial" w:cs="Arial"/>
          <w:b/>
          <w:bCs/>
          <w:sz w:val="22"/>
          <w:szCs w:val="22"/>
        </w:rPr>
      </w:pPr>
    </w:p>
    <w:p w14:paraId="5ED62BA5" w14:textId="77777777" w:rsidR="00543683" w:rsidRPr="001945E6" w:rsidRDefault="00543683" w:rsidP="00543683">
      <w:pPr>
        <w:pStyle w:val="Geenafstand"/>
        <w:ind w:left="-15"/>
        <w:rPr>
          <w:rFonts w:ascii="Arial" w:hAnsi="Arial" w:cs="Arial"/>
          <w:b/>
          <w:bCs/>
          <w:sz w:val="22"/>
          <w:szCs w:val="22"/>
        </w:rPr>
      </w:pPr>
    </w:p>
    <w:p w14:paraId="59554A9C" w14:textId="77777777" w:rsidR="00543683" w:rsidRPr="001945E6" w:rsidRDefault="00543683" w:rsidP="00543683">
      <w:pPr>
        <w:pStyle w:val="Geenafstand"/>
        <w:ind w:left="-15"/>
        <w:rPr>
          <w:rFonts w:ascii="Arial" w:hAnsi="Arial" w:cs="Arial"/>
          <w:b/>
          <w:bCs/>
          <w:sz w:val="22"/>
          <w:szCs w:val="22"/>
        </w:rPr>
      </w:pPr>
    </w:p>
    <w:p w14:paraId="381C2235" w14:textId="77777777" w:rsidR="00543683" w:rsidRPr="001945E6" w:rsidRDefault="00543683" w:rsidP="00543683">
      <w:pPr>
        <w:rPr>
          <w:rFonts w:ascii="Arial" w:hAnsi="Arial" w:cs="Arial"/>
          <w:b/>
          <w:bCs/>
          <w:szCs w:val="22"/>
        </w:rPr>
      </w:pPr>
      <w:r w:rsidRPr="001945E6">
        <w:rPr>
          <w:rFonts w:ascii="Arial" w:hAnsi="Arial" w:cs="Arial"/>
          <w:b/>
          <w:bCs/>
          <w:szCs w:val="22"/>
        </w:rPr>
        <w:br w:type="page"/>
      </w:r>
    </w:p>
    <w:p w14:paraId="2A59156F" w14:textId="77777777" w:rsidR="00543683" w:rsidRPr="00A7460F" w:rsidRDefault="00543683" w:rsidP="00543683">
      <w:pPr>
        <w:pStyle w:val="Geenafstand"/>
        <w:ind w:left="-15"/>
        <w:rPr>
          <w:rFonts w:ascii="Arial" w:hAnsi="Arial" w:cs="Arial"/>
          <w:b/>
          <w:bCs/>
          <w:color w:val="EE7F00" w:themeColor="accent1"/>
          <w:sz w:val="22"/>
          <w:szCs w:val="22"/>
        </w:rPr>
      </w:pPr>
      <w:r w:rsidRPr="00A7460F">
        <w:rPr>
          <w:rFonts w:ascii="Arial" w:hAnsi="Arial" w:cs="Arial"/>
          <w:b/>
          <w:bCs/>
          <w:color w:val="EE7F00" w:themeColor="accent1"/>
          <w:sz w:val="22"/>
          <w:szCs w:val="22"/>
        </w:rPr>
        <w:lastRenderedPageBreak/>
        <w:t>4.</w:t>
      </w:r>
      <w:r w:rsidRPr="00A7460F">
        <w:rPr>
          <w:rFonts w:ascii="Arial" w:hAnsi="Arial" w:cs="Arial"/>
          <w:b/>
          <w:bCs/>
          <w:color w:val="EE7F00" w:themeColor="accent1"/>
          <w:sz w:val="22"/>
          <w:szCs w:val="22"/>
        </w:rPr>
        <w:tab/>
        <w:t>Profielkeuze</w:t>
      </w:r>
    </w:p>
    <w:p w14:paraId="3698166C" w14:textId="77777777" w:rsidR="00543683" w:rsidRPr="001945E6" w:rsidRDefault="00543683" w:rsidP="00543683">
      <w:pPr>
        <w:pStyle w:val="Kop5"/>
        <w:rPr>
          <w:rFonts w:ascii="Arial" w:hAnsi="Arial" w:cs="Arial"/>
          <w:szCs w:val="22"/>
        </w:rPr>
      </w:pPr>
    </w:p>
    <w:p w14:paraId="03A0F193" w14:textId="77777777" w:rsidR="00543683" w:rsidRPr="001945E6" w:rsidRDefault="00543683" w:rsidP="00543683">
      <w:pPr>
        <w:rPr>
          <w:rFonts w:ascii="Arial" w:hAnsi="Arial" w:cs="Arial"/>
          <w:szCs w:val="22"/>
        </w:rPr>
      </w:pPr>
      <w:r w:rsidRPr="001945E6">
        <w:rPr>
          <w:rFonts w:ascii="Arial" w:hAnsi="Arial" w:cs="Arial"/>
          <w:szCs w:val="22"/>
        </w:rPr>
        <w:t xml:space="preserve">In dit hoofdstuk is aanvullende informatie te vinden over de opbouw van de profielen, het havo-examen, een uitleg van de term studielastuur en tot slot de voorwaarden om door te stromen naar een studie in het hoger beroepsonderwijs (hbo) of juist naar het vwo. </w:t>
      </w:r>
    </w:p>
    <w:p w14:paraId="50603AB1" w14:textId="77777777" w:rsidR="00543683" w:rsidRPr="001945E6" w:rsidRDefault="00543683" w:rsidP="00543683">
      <w:pPr>
        <w:rPr>
          <w:rFonts w:ascii="Arial" w:hAnsi="Arial" w:cs="Arial"/>
          <w:szCs w:val="22"/>
        </w:rPr>
      </w:pPr>
    </w:p>
    <w:p w14:paraId="16B86B2D" w14:textId="77777777" w:rsidR="00543683" w:rsidRPr="00E11DF8" w:rsidRDefault="00543683" w:rsidP="00543683">
      <w:pPr>
        <w:spacing w:line="240" w:lineRule="auto"/>
        <w:rPr>
          <w:rFonts w:ascii="Arial" w:hAnsi="Arial" w:cs="Arial"/>
          <w:color w:val="EE7F00" w:themeColor="accent1"/>
          <w:szCs w:val="22"/>
        </w:rPr>
      </w:pPr>
      <w:r w:rsidRPr="00E11DF8">
        <w:rPr>
          <w:rFonts w:ascii="Arial" w:hAnsi="Arial" w:cs="Arial"/>
          <w:color w:val="EE7F00" w:themeColor="accent1"/>
          <w:szCs w:val="22"/>
        </w:rPr>
        <w:t>4.1 Profielen</w:t>
      </w:r>
    </w:p>
    <w:p w14:paraId="3BF44CC7" w14:textId="77777777" w:rsidR="00543683" w:rsidRPr="001945E6" w:rsidRDefault="00543683" w:rsidP="00543683">
      <w:pPr>
        <w:spacing w:line="240" w:lineRule="auto"/>
        <w:rPr>
          <w:rFonts w:ascii="Arial" w:eastAsia="Times New Roman" w:hAnsi="Arial" w:cs="Arial"/>
          <w:szCs w:val="22"/>
          <w:lang w:eastAsia="nl-NL"/>
        </w:rPr>
      </w:pPr>
      <w:r w:rsidRPr="001945E6">
        <w:rPr>
          <w:rFonts w:ascii="Arial" w:eastAsia="Times New Roman" w:hAnsi="Arial" w:cs="Arial"/>
          <w:szCs w:val="22"/>
          <w:lang w:eastAsia="nl-NL"/>
        </w:rPr>
        <w:t xml:space="preserve">De profielen bestaan uit een gemeenschappelijk deel, een profieldeel, een keuze examenvak en – indien gewenst - een examenvak in het vrije deel. </w:t>
      </w:r>
    </w:p>
    <w:p w14:paraId="2632474F" w14:textId="77777777" w:rsidR="00543683" w:rsidRPr="001945E6" w:rsidRDefault="00543683" w:rsidP="00543683">
      <w:pPr>
        <w:rPr>
          <w:rFonts w:ascii="Arial" w:hAnsi="Arial" w:cs="Arial"/>
          <w:szCs w:val="22"/>
        </w:rPr>
      </w:pPr>
    </w:p>
    <w:p w14:paraId="71E67371" w14:textId="77777777" w:rsidR="00543683" w:rsidRPr="001945E6" w:rsidRDefault="00543683" w:rsidP="00543683">
      <w:pPr>
        <w:rPr>
          <w:rFonts w:ascii="Arial" w:hAnsi="Arial" w:cs="Arial"/>
          <w:bCs/>
          <w:szCs w:val="22"/>
          <w:u w:val="single"/>
        </w:rPr>
      </w:pPr>
      <w:r w:rsidRPr="001945E6">
        <w:rPr>
          <w:rFonts w:ascii="Arial" w:hAnsi="Arial" w:cs="Arial"/>
          <w:bCs/>
          <w:szCs w:val="22"/>
          <w:u w:val="single"/>
        </w:rPr>
        <w:t>Gemeenschappelijk deel</w:t>
      </w:r>
    </w:p>
    <w:p w14:paraId="30E7BCC6" w14:textId="54B8D2FD" w:rsidR="00543683" w:rsidRPr="001945E6" w:rsidRDefault="00543683" w:rsidP="00543683">
      <w:pPr>
        <w:rPr>
          <w:rFonts w:ascii="Arial" w:hAnsi="Arial" w:cs="Arial"/>
          <w:szCs w:val="22"/>
        </w:rPr>
      </w:pPr>
      <w:r w:rsidRPr="001945E6">
        <w:rPr>
          <w:rFonts w:ascii="Arial" w:hAnsi="Arial" w:cs="Arial"/>
          <w:szCs w:val="22"/>
        </w:rPr>
        <w:t xml:space="preserve">Binnen de bovenbouwfase volgen alle leerlingen een pakket van algemeen vormende vakken, het zogenaamde gemeenschappelijke deel. Voor de havo bestaat het gemeenschappelijke deel uit de vakken Nederlands, Engels, </w:t>
      </w:r>
      <w:r w:rsidR="00705DD6">
        <w:rPr>
          <w:rFonts w:ascii="Arial" w:hAnsi="Arial" w:cs="Arial"/>
          <w:szCs w:val="22"/>
        </w:rPr>
        <w:t>c</w:t>
      </w:r>
      <w:r w:rsidRPr="001945E6">
        <w:rPr>
          <w:rFonts w:ascii="Arial" w:hAnsi="Arial" w:cs="Arial"/>
          <w:szCs w:val="22"/>
        </w:rPr>
        <w:t xml:space="preserve">ulturele en </w:t>
      </w:r>
      <w:r w:rsidR="00705DD6">
        <w:rPr>
          <w:rFonts w:ascii="Arial" w:hAnsi="Arial" w:cs="Arial"/>
          <w:szCs w:val="22"/>
        </w:rPr>
        <w:t>k</w:t>
      </w:r>
      <w:r w:rsidRPr="001945E6">
        <w:rPr>
          <w:rFonts w:ascii="Arial" w:hAnsi="Arial" w:cs="Arial"/>
          <w:szCs w:val="22"/>
        </w:rPr>
        <w:t xml:space="preserve">unstzinnige </w:t>
      </w:r>
      <w:r w:rsidR="00705DD6">
        <w:rPr>
          <w:rFonts w:ascii="Arial" w:hAnsi="Arial" w:cs="Arial"/>
          <w:szCs w:val="22"/>
        </w:rPr>
        <w:t>v</w:t>
      </w:r>
      <w:r w:rsidRPr="001945E6">
        <w:rPr>
          <w:rFonts w:ascii="Arial" w:hAnsi="Arial" w:cs="Arial"/>
          <w:szCs w:val="22"/>
        </w:rPr>
        <w:t xml:space="preserve">orming, </w:t>
      </w:r>
      <w:r w:rsidR="00705DD6">
        <w:rPr>
          <w:rFonts w:ascii="Arial" w:hAnsi="Arial" w:cs="Arial"/>
          <w:szCs w:val="22"/>
        </w:rPr>
        <w:t>l</w:t>
      </w:r>
      <w:r w:rsidRPr="001945E6">
        <w:rPr>
          <w:rFonts w:ascii="Arial" w:hAnsi="Arial" w:cs="Arial"/>
          <w:szCs w:val="22"/>
        </w:rPr>
        <w:t xml:space="preserve">ichamelijke </w:t>
      </w:r>
      <w:r w:rsidR="00705DD6">
        <w:rPr>
          <w:rFonts w:ascii="Arial" w:hAnsi="Arial" w:cs="Arial"/>
          <w:szCs w:val="22"/>
        </w:rPr>
        <w:t>o</w:t>
      </w:r>
      <w:r w:rsidRPr="001945E6">
        <w:rPr>
          <w:rFonts w:ascii="Arial" w:hAnsi="Arial" w:cs="Arial"/>
          <w:szCs w:val="22"/>
        </w:rPr>
        <w:t xml:space="preserve">pvoeding en </w:t>
      </w:r>
      <w:r w:rsidR="00705DD6">
        <w:rPr>
          <w:rFonts w:ascii="Arial" w:hAnsi="Arial" w:cs="Arial"/>
          <w:szCs w:val="22"/>
        </w:rPr>
        <w:t>m</w:t>
      </w:r>
      <w:r w:rsidRPr="001945E6">
        <w:rPr>
          <w:rFonts w:ascii="Arial" w:hAnsi="Arial" w:cs="Arial"/>
          <w:szCs w:val="22"/>
        </w:rPr>
        <w:t xml:space="preserve">aatschappijleer. De cijfers voor </w:t>
      </w:r>
      <w:r w:rsidR="00705DD6">
        <w:rPr>
          <w:rFonts w:ascii="Arial" w:hAnsi="Arial" w:cs="Arial"/>
          <w:szCs w:val="22"/>
        </w:rPr>
        <w:t>m</w:t>
      </w:r>
      <w:r w:rsidRPr="001945E6">
        <w:rPr>
          <w:rFonts w:ascii="Arial" w:hAnsi="Arial" w:cs="Arial"/>
          <w:szCs w:val="22"/>
        </w:rPr>
        <w:t xml:space="preserve">aatschappijleer, </w:t>
      </w:r>
      <w:r w:rsidR="00705DD6">
        <w:rPr>
          <w:rFonts w:ascii="Arial" w:hAnsi="Arial" w:cs="Arial"/>
          <w:szCs w:val="22"/>
        </w:rPr>
        <w:t>c</w:t>
      </w:r>
      <w:r w:rsidRPr="001945E6">
        <w:rPr>
          <w:rFonts w:ascii="Arial" w:hAnsi="Arial" w:cs="Arial"/>
          <w:szCs w:val="22"/>
        </w:rPr>
        <w:t xml:space="preserve">ulturele en </w:t>
      </w:r>
      <w:r w:rsidR="00705DD6">
        <w:rPr>
          <w:rFonts w:ascii="Arial" w:hAnsi="Arial" w:cs="Arial"/>
          <w:szCs w:val="22"/>
        </w:rPr>
        <w:t>k</w:t>
      </w:r>
      <w:r w:rsidRPr="001945E6">
        <w:rPr>
          <w:rFonts w:ascii="Arial" w:hAnsi="Arial" w:cs="Arial"/>
          <w:szCs w:val="22"/>
        </w:rPr>
        <w:t xml:space="preserve">unstzinnige </w:t>
      </w:r>
      <w:r w:rsidR="00705DD6">
        <w:rPr>
          <w:rFonts w:ascii="Arial" w:hAnsi="Arial" w:cs="Arial"/>
          <w:szCs w:val="22"/>
        </w:rPr>
        <w:t>v</w:t>
      </w:r>
      <w:r w:rsidRPr="001945E6">
        <w:rPr>
          <w:rFonts w:ascii="Arial" w:hAnsi="Arial" w:cs="Arial"/>
          <w:szCs w:val="22"/>
        </w:rPr>
        <w:t>orming en het profielwerkstuk</w:t>
      </w:r>
      <w:r w:rsidRPr="001945E6">
        <w:rPr>
          <w:rFonts w:ascii="Arial" w:hAnsi="Arial" w:cs="Arial"/>
          <w:b/>
          <w:bCs/>
          <w:szCs w:val="22"/>
        </w:rPr>
        <w:t xml:space="preserve"> </w:t>
      </w:r>
      <w:r w:rsidRPr="001945E6">
        <w:rPr>
          <w:rFonts w:ascii="Arial" w:hAnsi="Arial" w:cs="Arial"/>
          <w:szCs w:val="22"/>
        </w:rPr>
        <w:t>worden gecombineerd tot één cijfer. De inhoud van de verschillende vakken wordt later in dit boekje beschreven.</w:t>
      </w:r>
      <w:bookmarkStart w:id="0" w:name="_Hlk23764793"/>
      <w:bookmarkEnd w:id="0"/>
    </w:p>
    <w:p w14:paraId="4541C22F" w14:textId="77777777" w:rsidR="00543683" w:rsidRPr="001945E6" w:rsidRDefault="00543683" w:rsidP="00543683">
      <w:pPr>
        <w:rPr>
          <w:rFonts w:ascii="Arial" w:hAnsi="Arial" w:cs="Arial"/>
          <w:bCs/>
          <w:szCs w:val="22"/>
          <w:u w:val="single"/>
        </w:rPr>
      </w:pPr>
    </w:p>
    <w:p w14:paraId="06C35F24" w14:textId="77777777" w:rsidR="00543683" w:rsidRPr="001945E6" w:rsidRDefault="00543683" w:rsidP="00543683">
      <w:pPr>
        <w:rPr>
          <w:rFonts w:ascii="Arial" w:hAnsi="Arial" w:cs="Arial"/>
          <w:bCs/>
          <w:szCs w:val="22"/>
          <w:u w:val="single"/>
        </w:rPr>
      </w:pPr>
      <w:r w:rsidRPr="001945E6">
        <w:rPr>
          <w:rFonts w:ascii="Arial" w:hAnsi="Arial" w:cs="Arial"/>
          <w:bCs/>
          <w:szCs w:val="22"/>
          <w:u w:val="single"/>
        </w:rPr>
        <w:t>Profieldeel</w:t>
      </w:r>
    </w:p>
    <w:p w14:paraId="1025A84B" w14:textId="77777777" w:rsidR="00543683" w:rsidRPr="001945E6" w:rsidRDefault="00543683" w:rsidP="00543683">
      <w:pPr>
        <w:rPr>
          <w:rFonts w:ascii="Arial" w:hAnsi="Arial" w:cs="Arial"/>
          <w:szCs w:val="22"/>
        </w:rPr>
      </w:pPr>
      <w:r w:rsidRPr="001945E6">
        <w:rPr>
          <w:rFonts w:ascii="Arial" w:hAnsi="Arial" w:cs="Arial"/>
          <w:szCs w:val="22"/>
        </w:rPr>
        <w:t xml:space="preserve">Daarnaast kiest iedere leerling een </w:t>
      </w:r>
      <w:r w:rsidRPr="001945E6">
        <w:rPr>
          <w:rFonts w:ascii="Arial" w:hAnsi="Arial" w:cs="Arial"/>
          <w:bCs/>
          <w:szCs w:val="22"/>
        </w:rPr>
        <w:t>profiel.</w:t>
      </w:r>
      <w:r w:rsidRPr="001945E6">
        <w:rPr>
          <w:rFonts w:ascii="Arial" w:hAnsi="Arial" w:cs="Arial"/>
          <w:szCs w:val="22"/>
        </w:rPr>
        <w:t xml:space="preserve"> Een profiel bestaat uit een combinatie aan vakken die de leerling opleidt voor een bepaalde richting binnen het hoger onderwijs en de maatschappij. Er zijn voor doorstromers drie profielen waaruit gekozen kan worden: Cultuur &amp; Maatschappij (CM), Economie &amp; Maatschappij (EM) en Natuur &amp; Gezondheid (NG). Ieder profiel kent drie verplichte vakken. Daarbovenop kiezen leerlingen nog één profielkeuzevak om hun profieldeel aan te vullen tot in totaal vier vakken. </w:t>
      </w:r>
    </w:p>
    <w:p w14:paraId="0FB61247" w14:textId="77777777" w:rsidR="00543683" w:rsidRPr="001945E6" w:rsidRDefault="00543683" w:rsidP="00543683">
      <w:pPr>
        <w:rPr>
          <w:rFonts w:ascii="Arial" w:hAnsi="Arial" w:cs="Arial"/>
          <w:b/>
          <w:bCs/>
          <w:szCs w:val="22"/>
        </w:rPr>
      </w:pPr>
    </w:p>
    <w:p w14:paraId="56E7D6C7" w14:textId="77777777" w:rsidR="00543683" w:rsidRPr="001945E6" w:rsidRDefault="00543683" w:rsidP="00543683">
      <w:pPr>
        <w:rPr>
          <w:rFonts w:ascii="Arial" w:hAnsi="Arial" w:cs="Arial"/>
          <w:szCs w:val="22"/>
          <w:u w:val="single"/>
        </w:rPr>
      </w:pPr>
      <w:r w:rsidRPr="001945E6">
        <w:rPr>
          <w:rFonts w:ascii="Arial" w:hAnsi="Arial" w:cs="Arial"/>
          <w:szCs w:val="22"/>
          <w:u w:val="single"/>
        </w:rPr>
        <w:t>Keuze examenvak</w:t>
      </w:r>
    </w:p>
    <w:p w14:paraId="172777D9" w14:textId="77777777" w:rsidR="00543683" w:rsidRPr="001945E6" w:rsidRDefault="00543683" w:rsidP="00543683">
      <w:pPr>
        <w:rPr>
          <w:rFonts w:ascii="Arial" w:hAnsi="Arial" w:cs="Arial"/>
          <w:bCs/>
          <w:i/>
          <w:iCs/>
          <w:szCs w:val="22"/>
        </w:rPr>
      </w:pPr>
      <w:r w:rsidRPr="001945E6">
        <w:rPr>
          <w:rFonts w:ascii="Arial" w:hAnsi="Arial" w:cs="Arial"/>
          <w:szCs w:val="22"/>
        </w:rPr>
        <w:t xml:space="preserve">Iedere leerling dient daarnaast examen te doen in een keuze examenvak. De school bepaalt de keuzemogelijkheden per profiel. </w:t>
      </w:r>
    </w:p>
    <w:p w14:paraId="602D745B" w14:textId="77777777" w:rsidR="00543683" w:rsidRPr="001945E6" w:rsidRDefault="00543683" w:rsidP="00543683">
      <w:pPr>
        <w:rPr>
          <w:rFonts w:ascii="Arial" w:hAnsi="Arial" w:cs="Arial"/>
          <w:b/>
          <w:bCs/>
          <w:szCs w:val="22"/>
        </w:rPr>
      </w:pPr>
    </w:p>
    <w:p w14:paraId="4AD5AD8F" w14:textId="77777777" w:rsidR="00543683" w:rsidRPr="001945E6" w:rsidRDefault="00543683" w:rsidP="00543683">
      <w:pPr>
        <w:rPr>
          <w:rFonts w:ascii="Arial" w:hAnsi="Arial" w:cs="Arial"/>
          <w:szCs w:val="22"/>
          <w:u w:val="single"/>
        </w:rPr>
      </w:pPr>
      <w:r w:rsidRPr="001945E6">
        <w:rPr>
          <w:rFonts w:ascii="Arial" w:hAnsi="Arial" w:cs="Arial"/>
          <w:szCs w:val="22"/>
          <w:u w:val="single"/>
        </w:rPr>
        <w:t>Vrije deel</w:t>
      </w:r>
    </w:p>
    <w:p w14:paraId="02703360" w14:textId="77777777" w:rsidR="00543683" w:rsidRPr="001945E6" w:rsidRDefault="00543683" w:rsidP="00543683">
      <w:pPr>
        <w:spacing w:line="240" w:lineRule="auto"/>
        <w:rPr>
          <w:rFonts w:ascii="Arial" w:eastAsia="Times New Roman" w:hAnsi="Arial" w:cs="Arial"/>
          <w:szCs w:val="22"/>
          <w:lang w:eastAsia="nl-NL"/>
        </w:rPr>
      </w:pPr>
      <w:r w:rsidRPr="001945E6">
        <w:rPr>
          <w:rFonts w:ascii="Arial" w:eastAsia="Times New Roman" w:hAnsi="Arial" w:cs="Arial"/>
          <w:szCs w:val="22"/>
          <w:lang w:eastAsia="nl-NL"/>
        </w:rPr>
        <w:t>De benaming vrij deel is enigszins misleidend. Het vrije deel wordt eigenlijk voornamelijk door de school ingevuld. Zo heeft Het Schoter ervoor gekozen alle leerlingen binnen het vrije deel mentorlessen te laten volgen. Ook de werkweek in de voorexamenklas maakt deel uit van het vrije deel, evenals het onderdeel Loopbaanoriëntatie en – begeleiding (LOB).</w:t>
      </w:r>
    </w:p>
    <w:p w14:paraId="256F96FC" w14:textId="77777777" w:rsidR="00543683" w:rsidRPr="001945E6" w:rsidRDefault="00543683" w:rsidP="00543683">
      <w:pPr>
        <w:spacing w:line="240" w:lineRule="auto"/>
        <w:rPr>
          <w:rFonts w:ascii="Arial" w:eastAsia="Times New Roman" w:hAnsi="Arial" w:cs="Arial"/>
          <w:szCs w:val="22"/>
          <w:lang w:eastAsia="nl-NL"/>
        </w:rPr>
      </w:pPr>
    </w:p>
    <w:p w14:paraId="4500025D" w14:textId="77777777" w:rsidR="00543683" w:rsidRPr="001945E6" w:rsidRDefault="00543683" w:rsidP="00543683">
      <w:pPr>
        <w:rPr>
          <w:rFonts w:ascii="Arial" w:hAnsi="Arial" w:cs="Arial"/>
          <w:szCs w:val="22"/>
        </w:rPr>
      </w:pPr>
      <w:r w:rsidRPr="001945E6">
        <w:rPr>
          <w:rFonts w:ascii="Arial" w:hAnsi="Arial" w:cs="Arial"/>
          <w:szCs w:val="22"/>
        </w:rPr>
        <w:t xml:space="preserve">Binnen het vrije deel kunnen leerlingen zelf nog een </w:t>
      </w:r>
      <w:r w:rsidRPr="001945E6">
        <w:rPr>
          <w:rFonts w:ascii="Arial" w:hAnsi="Arial" w:cs="Arial"/>
          <w:bCs/>
          <w:szCs w:val="22"/>
        </w:rPr>
        <w:t>extra examenvak</w:t>
      </w:r>
      <w:r w:rsidRPr="001945E6">
        <w:rPr>
          <w:rFonts w:ascii="Arial" w:hAnsi="Arial" w:cs="Arial"/>
          <w:szCs w:val="22"/>
        </w:rPr>
        <w:t xml:space="preserve"> kiezen. Daar zijn wel een aantal </w:t>
      </w:r>
      <w:r w:rsidRPr="001945E6">
        <w:rPr>
          <w:rFonts w:ascii="Arial" w:hAnsi="Arial" w:cs="Arial"/>
          <w:bCs/>
          <w:szCs w:val="22"/>
        </w:rPr>
        <w:t>voorwaarden</w:t>
      </w:r>
      <w:r w:rsidRPr="001945E6">
        <w:rPr>
          <w:rFonts w:ascii="Arial" w:hAnsi="Arial" w:cs="Arial"/>
          <w:szCs w:val="22"/>
        </w:rPr>
        <w:t xml:space="preserve"> aan verbonden. De richtlijnen voor het extra examenvak zijn als volgt:   </w:t>
      </w:r>
    </w:p>
    <w:p w14:paraId="2C6778D6" w14:textId="77777777" w:rsidR="00543683" w:rsidRPr="001945E6" w:rsidRDefault="00543683" w:rsidP="00543683">
      <w:pPr>
        <w:numPr>
          <w:ilvl w:val="0"/>
          <w:numId w:val="17"/>
        </w:numPr>
        <w:spacing w:line="240" w:lineRule="auto"/>
        <w:ind w:hanging="357"/>
        <w:contextualSpacing/>
        <w:rPr>
          <w:rFonts w:ascii="Arial" w:eastAsia="Calibri" w:hAnsi="Arial" w:cs="Arial"/>
          <w:szCs w:val="22"/>
        </w:rPr>
      </w:pPr>
      <w:r w:rsidRPr="001945E6">
        <w:rPr>
          <w:rFonts w:ascii="Arial" w:eastAsia="Calibri" w:hAnsi="Arial" w:cs="Arial"/>
          <w:szCs w:val="22"/>
        </w:rPr>
        <w:t>Als extra vak mag uitsluitend gekozen worden voor vakken die binnen het profiel worden aangeboden.</w:t>
      </w:r>
    </w:p>
    <w:p w14:paraId="1893756C" w14:textId="77777777" w:rsidR="00543683" w:rsidRPr="001945E6" w:rsidRDefault="00543683" w:rsidP="00543683">
      <w:pPr>
        <w:numPr>
          <w:ilvl w:val="0"/>
          <w:numId w:val="17"/>
        </w:numPr>
        <w:spacing w:line="240" w:lineRule="auto"/>
        <w:contextualSpacing/>
        <w:rPr>
          <w:rFonts w:ascii="Arial" w:eastAsia="Calibri" w:hAnsi="Arial" w:cs="Arial"/>
          <w:szCs w:val="22"/>
        </w:rPr>
      </w:pPr>
      <w:r w:rsidRPr="001945E6">
        <w:rPr>
          <w:rFonts w:ascii="Arial" w:eastAsia="Calibri" w:hAnsi="Arial" w:cs="Arial"/>
          <w:szCs w:val="22"/>
        </w:rPr>
        <w:t xml:space="preserve">Een extra vak wordt niet automatisch toegekend.  </w:t>
      </w:r>
    </w:p>
    <w:p w14:paraId="476C434B" w14:textId="77777777" w:rsidR="0069114B" w:rsidRDefault="0069114B" w:rsidP="0069114B">
      <w:pPr>
        <w:numPr>
          <w:ilvl w:val="0"/>
          <w:numId w:val="17"/>
        </w:numPr>
        <w:spacing w:line="240" w:lineRule="auto"/>
        <w:ind w:hanging="357"/>
        <w:contextualSpacing/>
        <w:rPr>
          <w:rFonts w:eastAsia="Calibri" w:cstheme="minorHAnsi"/>
          <w:szCs w:val="22"/>
        </w:rPr>
      </w:pPr>
      <w:r w:rsidRPr="00C64675">
        <w:rPr>
          <w:rFonts w:eastAsia="Calibri" w:cstheme="minorHAnsi"/>
          <w:szCs w:val="22"/>
        </w:rPr>
        <w:t>Voor het extra vak moet een gemiddelde van ten minste 6,5 worden behaald en voor het totaal van alle vakken een gemiddelde van minimaal 6,8</w:t>
      </w:r>
      <w:r>
        <w:rPr>
          <w:rFonts w:eastAsia="Calibri" w:cstheme="minorHAnsi"/>
          <w:szCs w:val="22"/>
        </w:rPr>
        <w:t>.</w:t>
      </w:r>
    </w:p>
    <w:p w14:paraId="34FAB087" w14:textId="77777777" w:rsidR="00543683" w:rsidRPr="001945E6" w:rsidRDefault="00543683" w:rsidP="00543683">
      <w:pPr>
        <w:numPr>
          <w:ilvl w:val="0"/>
          <w:numId w:val="17"/>
        </w:numPr>
        <w:spacing w:line="240" w:lineRule="auto"/>
        <w:ind w:hanging="357"/>
        <w:contextualSpacing/>
        <w:rPr>
          <w:rFonts w:ascii="Arial" w:eastAsia="Calibri" w:hAnsi="Arial" w:cs="Arial"/>
          <w:szCs w:val="22"/>
        </w:rPr>
      </w:pPr>
      <w:r w:rsidRPr="001945E6">
        <w:rPr>
          <w:rFonts w:ascii="Arial" w:eastAsia="Calibri" w:hAnsi="Arial" w:cs="Arial"/>
          <w:szCs w:val="22"/>
        </w:rPr>
        <w:t>De aanvraag voor een extra vak gaat via de coördinator middels een formulier met de volgende punten; een motivatie waarom de leerling het extra vak wil volgen, een advies van de mentor en advies van de vakdocent, goedkeuring van ouder(s)/verzorger(s), decaan, coördinator.</w:t>
      </w:r>
    </w:p>
    <w:p w14:paraId="1052FF31" w14:textId="77777777" w:rsidR="00543683" w:rsidRPr="001945E6" w:rsidRDefault="00543683" w:rsidP="00543683">
      <w:pPr>
        <w:numPr>
          <w:ilvl w:val="0"/>
          <w:numId w:val="17"/>
        </w:numPr>
        <w:spacing w:line="240" w:lineRule="auto"/>
        <w:ind w:hanging="357"/>
        <w:contextualSpacing/>
        <w:rPr>
          <w:rFonts w:ascii="Arial" w:eastAsia="Calibri" w:hAnsi="Arial" w:cs="Arial"/>
          <w:szCs w:val="22"/>
        </w:rPr>
      </w:pPr>
      <w:r w:rsidRPr="001945E6">
        <w:rPr>
          <w:rFonts w:ascii="Arial" w:eastAsia="Calibri" w:hAnsi="Arial" w:cs="Arial"/>
          <w:szCs w:val="22"/>
        </w:rPr>
        <w:t xml:space="preserve">Na de tweede lesweek van het schooljaar wordt gekeken of het extra vak binnen het rooster past. De leerling wordt hierover door de roostermaker geïnformeerd. Mocht het lukken om het vak in te roosteren, dan zullen vervolgens de benodigde boeken worden besteld.  </w:t>
      </w:r>
    </w:p>
    <w:p w14:paraId="5B14AD9A" w14:textId="77777777" w:rsidR="00543683" w:rsidRPr="001945E6" w:rsidRDefault="00543683" w:rsidP="00543683">
      <w:pPr>
        <w:numPr>
          <w:ilvl w:val="0"/>
          <w:numId w:val="17"/>
        </w:numPr>
        <w:spacing w:line="240" w:lineRule="auto"/>
        <w:contextualSpacing/>
        <w:rPr>
          <w:rFonts w:ascii="Arial" w:eastAsia="Calibri" w:hAnsi="Arial" w:cs="Arial"/>
          <w:szCs w:val="22"/>
        </w:rPr>
      </w:pPr>
      <w:r w:rsidRPr="001945E6">
        <w:rPr>
          <w:rFonts w:ascii="Arial" w:eastAsia="Calibri" w:hAnsi="Arial" w:cs="Arial"/>
          <w:szCs w:val="22"/>
        </w:rPr>
        <w:t xml:space="preserve">Het extra vak telt ook mee in de bevorderingsrichtlijn. </w:t>
      </w:r>
    </w:p>
    <w:p w14:paraId="4354CCA1" w14:textId="77777777" w:rsidR="00543683" w:rsidRPr="001945E6" w:rsidRDefault="00543683" w:rsidP="00543683">
      <w:pPr>
        <w:numPr>
          <w:ilvl w:val="0"/>
          <w:numId w:val="17"/>
        </w:numPr>
        <w:spacing w:line="240" w:lineRule="auto"/>
        <w:ind w:hanging="357"/>
        <w:contextualSpacing/>
        <w:rPr>
          <w:rFonts w:ascii="Arial" w:eastAsia="Calibri" w:hAnsi="Arial" w:cs="Arial"/>
          <w:szCs w:val="22"/>
        </w:rPr>
      </w:pPr>
      <w:r w:rsidRPr="001945E6">
        <w:rPr>
          <w:rFonts w:ascii="Arial" w:eastAsia="Calibri" w:hAnsi="Arial" w:cs="Arial"/>
          <w:szCs w:val="22"/>
        </w:rPr>
        <w:lastRenderedPageBreak/>
        <w:t>Indien de overgang in gevaar komt, dan mag “de duim” worden gelegd op dit extra vak (of een ander keuze examenvak) om te bekijken of er dan wel bevordering mogelijk is. Er moet dan uiteraard nog wel een juist vakkenpakket overblijven. De leerling mag het extra vak dan alsnog behouden in het volgende leerjaar als het cijfer minsten een voldoende is.</w:t>
      </w:r>
    </w:p>
    <w:p w14:paraId="273B149B" w14:textId="77777777" w:rsidR="00543683" w:rsidRPr="001945E6" w:rsidRDefault="00543683" w:rsidP="00543683">
      <w:pPr>
        <w:numPr>
          <w:ilvl w:val="0"/>
          <w:numId w:val="17"/>
        </w:numPr>
        <w:spacing w:line="240" w:lineRule="auto"/>
        <w:ind w:hanging="357"/>
        <w:contextualSpacing/>
        <w:rPr>
          <w:rFonts w:ascii="Arial" w:eastAsia="Calibri" w:hAnsi="Arial" w:cs="Arial"/>
          <w:szCs w:val="22"/>
        </w:rPr>
      </w:pPr>
      <w:r w:rsidRPr="001945E6">
        <w:rPr>
          <w:rFonts w:ascii="Arial" w:eastAsia="Calibri" w:hAnsi="Arial" w:cs="Arial"/>
          <w:szCs w:val="22"/>
        </w:rPr>
        <w:t xml:space="preserve">Het vak wordt minimaal één jaar gevolgd in 4 havo. De leerling en ouders tekenen hiervoor aan einde van klas 3 na het keuzetraject. </w:t>
      </w:r>
    </w:p>
    <w:p w14:paraId="2092492A" w14:textId="77777777" w:rsidR="00543683" w:rsidRPr="001945E6" w:rsidRDefault="00543683" w:rsidP="00543683">
      <w:pPr>
        <w:numPr>
          <w:ilvl w:val="0"/>
          <w:numId w:val="18"/>
        </w:numPr>
        <w:spacing w:line="240" w:lineRule="auto"/>
        <w:contextualSpacing/>
        <w:rPr>
          <w:rFonts w:ascii="Arial" w:eastAsia="Calibri" w:hAnsi="Arial" w:cs="Arial"/>
          <w:szCs w:val="22"/>
        </w:rPr>
      </w:pPr>
      <w:r w:rsidRPr="001945E6">
        <w:rPr>
          <w:rFonts w:ascii="Arial" w:eastAsia="Calibri" w:hAnsi="Arial" w:cs="Arial"/>
          <w:szCs w:val="22"/>
        </w:rPr>
        <w:t xml:space="preserve">Tevens moet het formulier voor de aanvraag voor een extra examenvak goedgekeurd zijn. </w:t>
      </w:r>
    </w:p>
    <w:p w14:paraId="270D9558" w14:textId="77777777" w:rsidR="00543683" w:rsidRPr="001945E6" w:rsidRDefault="00543683" w:rsidP="00543683">
      <w:pPr>
        <w:pStyle w:val="Lijstalinea"/>
        <w:numPr>
          <w:ilvl w:val="0"/>
          <w:numId w:val="18"/>
        </w:numPr>
        <w:spacing w:line="240" w:lineRule="auto"/>
        <w:rPr>
          <w:rFonts w:ascii="Arial" w:eastAsia="Calibri" w:hAnsi="Arial" w:cs="Arial"/>
          <w:szCs w:val="22"/>
        </w:rPr>
      </w:pPr>
      <w:r w:rsidRPr="001945E6">
        <w:rPr>
          <w:rFonts w:ascii="Arial" w:eastAsia="Calibri" w:hAnsi="Arial" w:cs="Arial"/>
          <w:szCs w:val="22"/>
        </w:rPr>
        <w:t>Als een leerling of ouder niets laat weten na 4 havo dan geldt het extra vak opnieuw in 5 havo.</w:t>
      </w:r>
    </w:p>
    <w:p w14:paraId="4F271694" w14:textId="77777777" w:rsidR="00543683" w:rsidRPr="001945E6" w:rsidRDefault="00543683" w:rsidP="00543683">
      <w:pPr>
        <w:pStyle w:val="Lijstalinea"/>
        <w:numPr>
          <w:ilvl w:val="0"/>
          <w:numId w:val="18"/>
        </w:numPr>
        <w:spacing w:line="240" w:lineRule="auto"/>
        <w:rPr>
          <w:rFonts w:ascii="Arial" w:eastAsia="Calibri" w:hAnsi="Arial" w:cs="Arial"/>
          <w:szCs w:val="22"/>
        </w:rPr>
      </w:pPr>
      <w:r w:rsidRPr="001945E6">
        <w:rPr>
          <w:rFonts w:ascii="Arial" w:eastAsia="Calibri" w:hAnsi="Arial" w:cs="Arial"/>
          <w:szCs w:val="22"/>
        </w:rPr>
        <w:t>In klas 5 havo kan het extra vak alleen met goedkeuring van de coördinator komen te vervallen.</w:t>
      </w:r>
    </w:p>
    <w:p w14:paraId="2999FBCA" w14:textId="77777777" w:rsidR="00543683" w:rsidRPr="001945E6" w:rsidRDefault="00543683" w:rsidP="00543683">
      <w:pPr>
        <w:spacing w:line="240" w:lineRule="auto"/>
        <w:contextualSpacing/>
        <w:rPr>
          <w:rFonts w:ascii="Arial" w:eastAsia="Calibri" w:hAnsi="Arial" w:cs="Arial"/>
          <w:szCs w:val="22"/>
        </w:rPr>
      </w:pPr>
    </w:p>
    <w:p w14:paraId="135D4DED" w14:textId="77777777" w:rsidR="00543683" w:rsidRPr="00CB0077" w:rsidRDefault="00543683" w:rsidP="00543683">
      <w:pPr>
        <w:spacing w:line="240" w:lineRule="auto"/>
        <w:contextualSpacing/>
        <w:rPr>
          <w:rFonts w:ascii="Arial" w:eastAsia="Calibri" w:hAnsi="Arial" w:cs="Arial"/>
          <w:b/>
          <w:color w:val="EE7F00" w:themeColor="accent1"/>
          <w:szCs w:val="22"/>
        </w:rPr>
      </w:pPr>
      <w:r w:rsidRPr="00CB0077">
        <w:rPr>
          <w:rFonts w:ascii="Arial" w:eastAsia="Calibri" w:hAnsi="Arial" w:cs="Arial"/>
          <w:b/>
          <w:color w:val="EE7F00" w:themeColor="accent1"/>
          <w:szCs w:val="22"/>
        </w:rPr>
        <w:t>4.2 TTO</w:t>
      </w:r>
    </w:p>
    <w:p w14:paraId="7D8332E5" w14:textId="77777777" w:rsidR="00543683" w:rsidRPr="001945E6" w:rsidRDefault="00543683" w:rsidP="00543683">
      <w:pPr>
        <w:spacing w:line="240" w:lineRule="auto"/>
        <w:contextualSpacing/>
        <w:rPr>
          <w:rFonts w:ascii="Arial" w:eastAsia="Calibri" w:hAnsi="Arial" w:cs="Arial"/>
          <w:szCs w:val="22"/>
        </w:rPr>
      </w:pPr>
      <w:r w:rsidRPr="001945E6">
        <w:rPr>
          <w:rFonts w:ascii="Arial" w:eastAsia="Calibri" w:hAnsi="Arial" w:cs="Arial"/>
          <w:szCs w:val="22"/>
        </w:rPr>
        <w:t xml:space="preserve">Leerlingen die het tweetalig havo onderwijs volgen, zullen aan het eind van de derde klas het Junior College afsluiten met het Cambridge Checkpoint Exam. Dit examen wordt op school afgenomen en nagekeken door Cambridge International Examinations, onderdeel van Cambridge University in Engeland. </w:t>
      </w:r>
    </w:p>
    <w:p w14:paraId="2D446511" w14:textId="77777777" w:rsidR="00543683" w:rsidRPr="001945E6" w:rsidRDefault="00543683" w:rsidP="00543683">
      <w:pPr>
        <w:spacing w:line="240" w:lineRule="auto"/>
        <w:contextualSpacing/>
        <w:rPr>
          <w:rFonts w:ascii="Arial" w:eastAsia="Calibri" w:hAnsi="Arial" w:cs="Arial"/>
          <w:szCs w:val="22"/>
        </w:rPr>
      </w:pPr>
    </w:p>
    <w:p w14:paraId="33E609FA" w14:textId="77777777" w:rsidR="00543683" w:rsidRPr="001945E6" w:rsidRDefault="00543683" w:rsidP="00543683">
      <w:pPr>
        <w:spacing w:line="240" w:lineRule="auto"/>
        <w:contextualSpacing/>
        <w:rPr>
          <w:rFonts w:ascii="Arial" w:eastAsia="Calibri" w:hAnsi="Arial" w:cs="Arial"/>
          <w:szCs w:val="22"/>
        </w:rPr>
      </w:pPr>
      <w:r w:rsidRPr="001945E6">
        <w:rPr>
          <w:rFonts w:ascii="Arial" w:eastAsia="Calibri" w:hAnsi="Arial" w:cs="Arial"/>
          <w:szCs w:val="22"/>
        </w:rPr>
        <w:t>Als je eenmaal een Junior Certificate TTO hebt, kun je in de bovenbouw kiezen voor het TTO programma. Dit houdt in dat je voor het vak Engels op een hoger niveau een apart programma volgt en dat je de vakken CKV (Art &amp; Culture), maatschappijleer (Social Science) en Lichamelijke opvoeding (Physical Education) in het Engels aangeboden krijgt. Daarnaast volg je het vak Global Perspectives en neem je deel aan een internationale uitwisseling.</w:t>
      </w:r>
    </w:p>
    <w:p w14:paraId="1B199CA1" w14:textId="77777777" w:rsidR="00543683" w:rsidRPr="001945E6" w:rsidRDefault="00543683" w:rsidP="00543683">
      <w:pPr>
        <w:spacing w:line="240" w:lineRule="auto"/>
        <w:contextualSpacing/>
        <w:rPr>
          <w:rFonts w:ascii="Arial" w:eastAsia="Calibri" w:hAnsi="Arial" w:cs="Arial"/>
          <w:szCs w:val="22"/>
        </w:rPr>
      </w:pPr>
    </w:p>
    <w:p w14:paraId="409A9A0A" w14:textId="77777777" w:rsidR="00543683" w:rsidRPr="001945E6" w:rsidRDefault="00543683" w:rsidP="00543683">
      <w:pPr>
        <w:spacing w:line="240" w:lineRule="auto"/>
        <w:contextualSpacing/>
        <w:rPr>
          <w:rFonts w:ascii="Arial" w:eastAsia="Calibri" w:hAnsi="Arial" w:cs="Arial"/>
          <w:szCs w:val="22"/>
        </w:rPr>
      </w:pPr>
      <w:r w:rsidRPr="001945E6">
        <w:rPr>
          <w:rFonts w:ascii="Arial" w:eastAsia="Calibri" w:hAnsi="Arial" w:cs="Arial"/>
          <w:szCs w:val="22"/>
        </w:rPr>
        <w:t xml:space="preserve">Bij het vak Engels worden leerlingen in klas 4 &amp; 5 voorbereid op een regulier examen Engels en het English B examen van het International Baccalaureate (IB). Twee jaar lang zullen leerlingen zich binnen het IB programma verdiepen in 5 grote thema’s en binnen deze thema’s meerdere tekstsoorten bestuderen, analyseren en zelf ook produceren. Naast het actief bezig zijn met de Engelstalige wereld en de Engelse taal en literatuur ontwikkelen leerlingen ook hun onderzoeksvaardigheden. In 5 Havo zullen ze het afsluitende IB examen afleggen. </w:t>
      </w:r>
    </w:p>
    <w:p w14:paraId="06144B67" w14:textId="77777777" w:rsidR="00543683" w:rsidRPr="001945E6" w:rsidRDefault="00543683" w:rsidP="00543683">
      <w:pPr>
        <w:spacing w:line="240" w:lineRule="auto"/>
        <w:contextualSpacing/>
        <w:rPr>
          <w:rFonts w:ascii="Arial" w:eastAsia="Calibri" w:hAnsi="Arial" w:cs="Arial"/>
          <w:szCs w:val="22"/>
        </w:rPr>
      </w:pPr>
      <w:r w:rsidRPr="001945E6">
        <w:rPr>
          <w:rFonts w:ascii="Arial" w:eastAsia="Calibri" w:hAnsi="Arial" w:cs="Arial"/>
          <w:szCs w:val="22"/>
        </w:rPr>
        <w:t>In de vierde klas worden leerlingen daarnaast voorbereid op het behalen van een taalcertificaat (First Certificate in English of Certificate in Advanced English). Deelname is vrijwillig.</w:t>
      </w:r>
    </w:p>
    <w:p w14:paraId="539D52C2" w14:textId="77777777" w:rsidR="00543683" w:rsidRPr="00CB0077" w:rsidRDefault="00543683" w:rsidP="00543683">
      <w:pPr>
        <w:spacing w:line="240" w:lineRule="auto"/>
        <w:contextualSpacing/>
        <w:rPr>
          <w:rFonts w:ascii="Arial" w:hAnsi="Arial" w:cs="Arial"/>
          <w:b/>
          <w:color w:val="EE7F00" w:themeColor="accent1"/>
          <w:szCs w:val="22"/>
        </w:rPr>
      </w:pPr>
      <w:r w:rsidRPr="00CB0077">
        <w:rPr>
          <w:rFonts w:ascii="Arial" w:eastAsia="Calibri" w:hAnsi="Arial" w:cs="Arial"/>
          <w:color w:val="EE7F00" w:themeColor="accent1"/>
          <w:szCs w:val="22"/>
        </w:rPr>
        <w:br/>
      </w:r>
      <w:r w:rsidRPr="00CB0077">
        <w:rPr>
          <w:rFonts w:ascii="Arial" w:hAnsi="Arial" w:cs="Arial"/>
          <w:b/>
          <w:color w:val="EE7F00" w:themeColor="accent1"/>
          <w:szCs w:val="22"/>
        </w:rPr>
        <w:t>4.3 Het examen</w:t>
      </w:r>
    </w:p>
    <w:p w14:paraId="557CB9FC" w14:textId="77777777" w:rsidR="00543683" w:rsidRPr="001945E6" w:rsidRDefault="00543683" w:rsidP="00543683">
      <w:pPr>
        <w:spacing w:line="240" w:lineRule="auto"/>
        <w:rPr>
          <w:rFonts w:ascii="Arial" w:eastAsia="Times New Roman" w:hAnsi="Arial" w:cs="Arial"/>
          <w:szCs w:val="22"/>
          <w:lang w:eastAsia="nl-NL"/>
        </w:rPr>
      </w:pPr>
      <w:r w:rsidRPr="001945E6">
        <w:rPr>
          <w:rFonts w:ascii="Arial" w:eastAsia="Times New Roman" w:hAnsi="Arial" w:cs="Arial"/>
          <w:szCs w:val="22"/>
          <w:lang w:eastAsia="nl-NL"/>
        </w:rPr>
        <w:t xml:space="preserve">Een havoleerling doet in principe in zeven vakken examen. Dat worden er acht als een leerling in het vrije deel een extra examenvak kiest. Het examen binnen de bovenbouwfase bestaat uit een tweetal onderdelen, het </w:t>
      </w:r>
      <w:r w:rsidRPr="001945E6">
        <w:rPr>
          <w:rFonts w:ascii="Arial" w:eastAsia="Times New Roman" w:hAnsi="Arial" w:cs="Arial"/>
          <w:b/>
          <w:bCs/>
          <w:szCs w:val="22"/>
          <w:lang w:eastAsia="nl-NL"/>
        </w:rPr>
        <w:t xml:space="preserve">schoolexamen (SE) </w:t>
      </w:r>
      <w:r w:rsidRPr="001945E6">
        <w:rPr>
          <w:rFonts w:ascii="Arial" w:eastAsia="Times New Roman" w:hAnsi="Arial" w:cs="Arial"/>
          <w:szCs w:val="22"/>
          <w:lang w:eastAsia="nl-NL"/>
        </w:rPr>
        <w:t xml:space="preserve">en het </w:t>
      </w:r>
      <w:r w:rsidRPr="001945E6">
        <w:rPr>
          <w:rFonts w:ascii="Arial" w:eastAsia="Times New Roman" w:hAnsi="Arial" w:cs="Arial"/>
          <w:b/>
          <w:bCs/>
          <w:szCs w:val="22"/>
          <w:lang w:eastAsia="nl-NL"/>
        </w:rPr>
        <w:t>centraal eindexamen (CE)</w:t>
      </w:r>
      <w:r w:rsidRPr="001945E6">
        <w:rPr>
          <w:rFonts w:ascii="Arial" w:eastAsia="Times New Roman" w:hAnsi="Arial" w:cs="Arial"/>
          <w:szCs w:val="22"/>
          <w:lang w:eastAsia="nl-NL"/>
        </w:rPr>
        <w:t xml:space="preserve">. Het SE en het CE zijn twee gelijkwaardige onderdelen en tellen beide voor vijftig procent mee voor het examencijfer. Sommige vakken bestaan alleen uit een schoolexamen dat dan volledig het eindcijfer bepaalt. Voorbeelden daarvan zijn maatschappijleer en culturele en kunstzinnige vorming. </w:t>
      </w:r>
    </w:p>
    <w:p w14:paraId="2CF7ECC3" w14:textId="77777777" w:rsidR="00543683" w:rsidRPr="001945E6" w:rsidRDefault="00543683" w:rsidP="00543683">
      <w:pPr>
        <w:spacing w:line="240" w:lineRule="auto"/>
        <w:rPr>
          <w:rFonts w:ascii="Arial" w:eastAsia="Times New Roman" w:hAnsi="Arial" w:cs="Arial"/>
          <w:szCs w:val="22"/>
          <w:lang w:eastAsia="nl-NL"/>
        </w:rPr>
      </w:pPr>
      <w:r w:rsidRPr="001945E6">
        <w:rPr>
          <w:rFonts w:ascii="Arial" w:eastAsia="Times New Roman" w:hAnsi="Arial" w:cs="Arial"/>
          <w:szCs w:val="22"/>
          <w:lang w:eastAsia="nl-NL"/>
        </w:rPr>
        <w:t xml:space="preserve">Iedere school geeft zelf haar SE vorm binnen de, door de overheid opgestelde voorschriften. Het SE bestaat uit schriftelijke, praktische en mondelinge toetsen die de kennis van de leerlingen toetst. </w:t>
      </w:r>
    </w:p>
    <w:p w14:paraId="3E42C41D" w14:textId="77777777" w:rsidR="00543683" w:rsidRPr="001945E6" w:rsidRDefault="00543683" w:rsidP="00543683">
      <w:pPr>
        <w:spacing w:line="240" w:lineRule="auto"/>
        <w:rPr>
          <w:rFonts w:ascii="Arial" w:eastAsia="Times New Roman" w:hAnsi="Arial" w:cs="Arial"/>
          <w:szCs w:val="22"/>
          <w:lang w:eastAsia="nl-NL"/>
        </w:rPr>
      </w:pPr>
    </w:p>
    <w:p w14:paraId="226A6D1F" w14:textId="77777777" w:rsidR="00543683" w:rsidRPr="001945E6" w:rsidRDefault="00543683" w:rsidP="00543683">
      <w:pPr>
        <w:rPr>
          <w:rFonts w:ascii="Arial" w:eastAsia="Times New Roman" w:hAnsi="Arial" w:cs="Arial"/>
          <w:szCs w:val="22"/>
          <w:lang w:eastAsia="nl-NL"/>
        </w:rPr>
      </w:pPr>
      <w:r w:rsidRPr="001945E6">
        <w:rPr>
          <w:rFonts w:ascii="Arial" w:eastAsia="Times New Roman" w:hAnsi="Arial" w:cs="Arial"/>
          <w:szCs w:val="22"/>
          <w:lang w:eastAsia="nl-NL"/>
        </w:rPr>
        <w:br w:type="page"/>
      </w:r>
    </w:p>
    <w:p w14:paraId="67E8F6E8" w14:textId="77777777" w:rsidR="00543683" w:rsidRPr="001945E6" w:rsidRDefault="00543683" w:rsidP="00543683">
      <w:pPr>
        <w:spacing w:line="240" w:lineRule="auto"/>
        <w:rPr>
          <w:rFonts w:ascii="Arial" w:eastAsia="Times New Roman" w:hAnsi="Arial" w:cs="Arial"/>
          <w:szCs w:val="22"/>
          <w:lang w:eastAsia="nl-NL"/>
        </w:rPr>
      </w:pPr>
      <w:r w:rsidRPr="001945E6">
        <w:rPr>
          <w:rFonts w:ascii="Arial" w:eastAsia="Times New Roman" w:hAnsi="Arial" w:cs="Arial"/>
          <w:szCs w:val="22"/>
          <w:lang w:eastAsia="nl-NL"/>
        </w:rPr>
        <w:lastRenderedPageBreak/>
        <w:t xml:space="preserve">De vaardigheden worden getoetst in de vorm van </w:t>
      </w:r>
      <w:r w:rsidRPr="001945E6">
        <w:rPr>
          <w:rFonts w:ascii="Arial" w:eastAsia="Times New Roman" w:hAnsi="Arial" w:cs="Arial"/>
          <w:b/>
          <w:szCs w:val="22"/>
          <w:lang w:eastAsia="nl-NL"/>
        </w:rPr>
        <w:t>praktische opdrachten (PO).</w:t>
      </w:r>
      <w:r w:rsidRPr="001945E6">
        <w:rPr>
          <w:rFonts w:ascii="Arial" w:eastAsia="Times New Roman" w:hAnsi="Arial" w:cs="Arial"/>
          <w:szCs w:val="22"/>
          <w:lang w:eastAsia="nl-NL"/>
        </w:rPr>
        <w:t xml:space="preserve"> Een bijzondere vorm van een PO is het </w:t>
      </w:r>
      <w:r w:rsidRPr="001945E6">
        <w:rPr>
          <w:rFonts w:ascii="Arial" w:eastAsia="Times New Roman" w:hAnsi="Arial" w:cs="Arial"/>
          <w:b/>
          <w:szCs w:val="22"/>
          <w:lang w:eastAsia="nl-NL"/>
        </w:rPr>
        <w:t>profielwerkstuk (PWS)</w:t>
      </w:r>
      <w:r w:rsidRPr="001945E6">
        <w:rPr>
          <w:rFonts w:ascii="Arial" w:eastAsia="Times New Roman" w:hAnsi="Arial" w:cs="Arial"/>
          <w:szCs w:val="22"/>
          <w:lang w:eastAsia="nl-NL"/>
        </w:rPr>
        <w:t xml:space="preserve">. Dat is voor alle leerlingen verplicht. Het PWS is geen onderdeel van een bepaald vak, maar is een vakoverstijgende onderzoeksopdracht. Het heeft betrekking op ten minste twee vakken waarvan minstens één vak een profielvak moet zijn. Leerlingen kiezen hun eigen onderwerp. Het PWS start aan het begin van de examenklas. In principe werkt een leerling bij de uitvoering met een andere leerling samen. Iedere leerling besteedt tachtig klokuren aan dit onderdeel. </w:t>
      </w:r>
    </w:p>
    <w:p w14:paraId="6F550868" w14:textId="77777777" w:rsidR="00543683" w:rsidRPr="001945E6" w:rsidRDefault="00543683" w:rsidP="00543683">
      <w:pPr>
        <w:spacing w:line="240" w:lineRule="auto"/>
        <w:rPr>
          <w:rFonts w:ascii="Arial" w:eastAsia="Times New Roman" w:hAnsi="Arial" w:cs="Arial"/>
          <w:szCs w:val="22"/>
          <w:lang w:eastAsia="nl-NL"/>
        </w:rPr>
      </w:pPr>
    </w:p>
    <w:p w14:paraId="2C306DBA" w14:textId="77777777" w:rsidR="00543683" w:rsidRPr="001945E6" w:rsidRDefault="00543683" w:rsidP="00543683">
      <w:pPr>
        <w:spacing w:line="240" w:lineRule="auto"/>
        <w:rPr>
          <w:rFonts w:ascii="Arial" w:eastAsia="Times New Roman" w:hAnsi="Arial" w:cs="Arial"/>
          <w:szCs w:val="22"/>
          <w:lang w:eastAsia="nl-NL"/>
        </w:rPr>
      </w:pPr>
      <w:r w:rsidRPr="001945E6">
        <w:rPr>
          <w:rFonts w:ascii="Arial" w:eastAsia="Times New Roman" w:hAnsi="Arial" w:cs="Arial"/>
          <w:szCs w:val="22"/>
          <w:lang w:eastAsia="nl-NL"/>
        </w:rPr>
        <w:t xml:space="preserve">Leerlingen die niet aan de eisen van het schoolexamen voldoen, mogen niet deelnemen aan het centraal schriftelijk examen dat - zoals de naam al aangeeft - uitsluitend uit schriftelijke toetsen bestaat. De eisen van het SE worden jaarlijks vastgelegd in het Programma van Toetsing en Afsluiting. Dit zogenaamde PTA wordt ieder jaar uiterlijk op 1 oktober aan de leerlingen uitgedeeld. </w:t>
      </w:r>
    </w:p>
    <w:p w14:paraId="58EE3A6E" w14:textId="77777777" w:rsidR="00543683" w:rsidRPr="001945E6" w:rsidRDefault="00543683" w:rsidP="00543683">
      <w:pPr>
        <w:rPr>
          <w:rFonts w:ascii="Arial" w:hAnsi="Arial" w:cs="Arial"/>
          <w:szCs w:val="22"/>
        </w:rPr>
      </w:pPr>
    </w:p>
    <w:p w14:paraId="46448133" w14:textId="77777777" w:rsidR="00543683" w:rsidRPr="00CB0077" w:rsidRDefault="00543683" w:rsidP="00543683">
      <w:pPr>
        <w:pStyle w:val="Kop5"/>
        <w:rPr>
          <w:rFonts w:ascii="Arial" w:hAnsi="Arial" w:cs="Arial"/>
          <w:b/>
          <w:bCs/>
          <w:color w:val="EE7F00" w:themeColor="accent1"/>
          <w:szCs w:val="22"/>
        </w:rPr>
      </w:pPr>
      <w:r w:rsidRPr="00CB0077">
        <w:rPr>
          <w:rFonts w:ascii="Arial" w:hAnsi="Arial" w:cs="Arial"/>
          <w:b/>
          <w:bCs/>
          <w:color w:val="EE7F00" w:themeColor="accent1"/>
          <w:szCs w:val="22"/>
        </w:rPr>
        <w:t>4.4 Doorstromen naar het vwo</w:t>
      </w:r>
    </w:p>
    <w:p w14:paraId="4D1D694D" w14:textId="77777777" w:rsidR="00543683" w:rsidRPr="001945E6" w:rsidRDefault="00543683" w:rsidP="00543683">
      <w:pPr>
        <w:rPr>
          <w:rFonts w:ascii="Arial" w:hAnsi="Arial" w:cs="Arial"/>
          <w:szCs w:val="22"/>
          <w:lang w:eastAsia="nl-NL"/>
        </w:rPr>
      </w:pPr>
      <w:r w:rsidRPr="001945E6">
        <w:rPr>
          <w:rFonts w:ascii="Arial" w:hAnsi="Arial" w:cs="Arial"/>
          <w:szCs w:val="22"/>
          <w:lang w:eastAsia="nl-NL"/>
        </w:rPr>
        <w:t xml:space="preserve">Op het vwo geldt dat alle leerlingen wiskunde volgen en dat Duits of Frans een verplicht (extra) onderdeel is in het gemeenschappelijk deel. Leerlingen op het vwo doen dus in 8 in plaats van 7 vakken eindexamen. </w:t>
      </w:r>
      <w:r w:rsidRPr="001945E6">
        <w:rPr>
          <w:rFonts w:ascii="Arial" w:hAnsi="Arial" w:cs="Arial"/>
          <w:szCs w:val="22"/>
        </w:rPr>
        <w:t xml:space="preserve">In principe geeft een havodiploma recht op toelating tot 5 vwo. Doorstromen naar het vwo met goede perspectieven op het behalen van een vwo-diploma is alleen voor de betere havoleerling weggelegd. Om ervoor te zorgen dat de overstap ook met een redelijke kans op succes wordt gemaakt, stelt Het Schoter een aantal toelatingscriteria.  </w:t>
      </w:r>
    </w:p>
    <w:p w14:paraId="7C5D9EC3" w14:textId="77777777" w:rsidR="00543683" w:rsidRPr="001945E6" w:rsidRDefault="00543683" w:rsidP="00543683">
      <w:pPr>
        <w:rPr>
          <w:rFonts w:ascii="Arial" w:hAnsi="Arial" w:cs="Arial"/>
          <w:szCs w:val="22"/>
        </w:rPr>
      </w:pPr>
      <w:r w:rsidRPr="001945E6">
        <w:rPr>
          <w:rFonts w:ascii="Arial" w:hAnsi="Arial" w:cs="Arial"/>
          <w:i/>
          <w:iCs/>
          <w:szCs w:val="22"/>
        </w:rPr>
        <w:t> </w:t>
      </w:r>
    </w:p>
    <w:p w14:paraId="2EA09F58" w14:textId="77777777" w:rsidR="00543683" w:rsidRPr="001945E6" w:rsidRDefault="00543683" w:rsidP="00543683">
      <w:pPr>
        <w:rPr>
          <w:rFonts w:ascii="Arial" w:eastAsia="Times New Roman" w:hAnsi="Arial" w:cs="Arial"/>
          <w:color w:val="000000"/>
          <w:szCs w:val="22"/>
          <w:lang w:eastAsia="nl-NL"/>
        </w:rPr>
      </w:pPr>
      <w:r w:rsidRPr="001945E6">
        <w:rPr>
          <w:rFonts w:ascii="Arial" w:eastAsia="Times New Roman" w:hAnsi="Arial" w:cs="Arial"/>
          <w:color w:val="000000"/>
          <w:szCs w:val="22"/>
          <w:u w:val="single"/>
          <w:lang w:eastAsia="nl-NL"/>
        </w:rPr>
        <w:t>Leerlingen van Het Schoter</w:t>
      </w:r>
      <w:r w:rsidRPr="001945E6">
        <w:rPr>
          <w:rFonts w:ascii="Arial" w:eastAsia="Times New Roman" w:hAnsi="Arial" w:cs="Arial"/>
          <w:b/>
          <w:bCs/>
          <w:color w:val="000000"/>
          <w:szCs w:val="22"/>
          <w:lang w:eastAsia="nl-NL"/>
        </w:rPr>
        <w:t xml:space="preserve"> </w:t>
      </w:r>
      <w:r w:rsidRPr="001945E6">
        <w:rPr>
          <w:rFonts w:ascii="Arial" w:eastAsia="Times New Roman" w:hAnsi="Arial" w:cs="Arial"/>
          <w:color w:val="000000"/>
          <w:szCs w:val="22"/>
          <w:lang w:eastAsia="nl-NL"/>
        </w:rPr>
        <w:t xml:space="preserve">met een havodiploma zijn toelaatbaar in 5 vwo, wanneer zij voldoen aan de volgende criteria: </w:t>
      </w:r>
    </w:p>
    <w:p w14:paraId="630DBA39" w14:textId="77777777" w:rsidR="00543683" w:rsidRPr="001945E6" w:rsidRDefault="00543683" w:rsidP="00543683">
      <w:pPr>
        <w:pStyle w:val="Lijstalinea"/>
        <w:numPr>
          <w:ilvl w:val="0"/>
          <w:numId w:val="18"/>
        </w:numPr>
        <w:spacing w:line="259" w:lineRule="auto"/>
        <w:rPr>
          <w:rFonts w:ascii="Arial" w:hAnsi="Arial" w:cs="Arial"/>
          <w:szCs w:val="22"/>
        </w:rPr>
      </w:pPr>
      <w:r w:rsidRPr="001945E6">
        <w:rPr>
          <w:rFonts w:ascii="Arial" w:hAnsi="Arial" w:cs="Arial"/>
          <w:szCs w:val="22"/>
        </w:rPr>
        <w:t xml:space="preserve">De leerling heeft zich voor 1 april aangemeld bij de coördinator havo; </w:t>
      </w:r>
    </w:p>
    <w:p w14:paraId="16215180" w14:textId="7F17B6B5" w:rsidR="00842D76" w:rsidRDefault="00842D76" w:rsidP="00543683">
      <w:pPr>
        <w:pStyle w:val="Lijstalinea"/>
        <w:numPr>
          <w:ilvl w:val="0"/>
          <w:numId w:val="18"/>
        </w:numPr>
        <w:spacing w:line="259" w:lineRule="auto"/>
        <w:rPr>
          <w:rFonts w:ascii="Arial" w:hAnsi="Arial" w:cs="Arial"/>
          <w:szCs w:val="22"/>
        </w:rPr>
      </w:pPr>
      <w:r w:rsidRPr="00842D76">
        <w:rPr>
          <w:rFonts w:ascii="Arial" w:hAnsi="Arial" w:cs="Arial"/>
          <w:szCs w:val="22"/>
        </w:rPr>
        <w:t>Na aanmelding volgt er binnen een week een uitnodiging tot gesprek met de coördinator</w:t>
      </w:r>
      <w:r w:rsidR="00630D8E">
        <w:rPr>
          <w:rFonts w:ascii="Arial" w:hAnsi="Arial" w:cs="Arial"/>
          <w:szCs w:val="22"/>
        </w:rPr>
        <w:t xml:space="preserve"> en decaan;</w:t>
      </w:r>
    </w:p>
    <w:p w14:paraId="51199984" w14:textId="5B9C4C20" w:rsidR="00543683" w:rsidRPr="001945E6" w:rsidRDefault="00543683" w:rsidP="00543683">
      <w:pPr>
        <w:pStyle w:val="Lijstalinea"/>
        <w:numPr>
          <w:ilvl w:val="0"/>
          <w:numId w:val="18"/>
        </w:numPr>
        <w:spacing w:line="259" w:lineRule="auto"/>
        <w:rPr>
          <w:rFonts w:ascii="Arial" w:hAnsi="Arial" w:cs="Arial"/>
          <w:szCs w:val="22"/>
        </w:rPr>
      </w:pPr>
      <w:r w:rsidRPr="001945E6">
        <w:rPr>
          <w:rFonts w:ascii="Arial" w:hAnsi="Arial" w:cs="Arial"/>
          <w:szCs w:val="22"/>
        </w:rPr>
        <w:t xml:space="preserve">Daarna is er, binnen een week, door de leerling een afspraak gemaakt met de decaan en de coördinator vwo. </w:t>
      </w:r>
      <w:r w:rsidRPr="001945E6">
        <w:rPr>
          <w:rFonts w:ascii="Arial" w:eastAsia="Calibri" w:hAnsi="Arial" w:cs="Arial"/>
          <w:szCs w:val="22"/>
        </w:rPr>
        <w:t>De leerling krijgt daarbij een overstapdossier mee die uiterlijk 1</w:t>
      </w:r>
      <w:r w:rsidR="00500107">
        <w:rPr>
          <w:rFonts w:ascii="Arial" w:eastAsia="Calibri" w:hAnsi="Arial" w:cs="Arial"/>
          <w:szCs w:val="22"/>
        </w:rPr>
        <w:t>6</w:t>
      </w:r>
      <w:r w:rsidRPr="001945E6">
        <w:rPr>
          <w:rFonts w:ascii="Arial" w:eastAsia="Calibri" w:hAnsi="Arial" w:cs="Arial"/>
          <w:szCs w:val="22"/>
        </w:rPr>
        <w:t xml:space="preserve"> april moet zijn ingeleverd.</w:t>
      </w:r>
    </w:p>
    <w:p w14:paraId="5E23415B" w14:textId="77777777" w:rsidR="00543683" w:rsidRPr="001945E6" w:rsidRDefault="00543683" w:rsidP="00543683">
      <w:pPr>
        <w:rPr>
          <w:rFonts w:ascii="Arial" w:hAnsi="Arial" w:cs="Arial"/>
          <w:b/>
          <w:bCs/>
          <w:szCs w:val="22"/>
        </w:rPr>
      </w:pPr>
    </w:p>
    <w:p w14:paraId="098F2930" w14:textId="77777777" w:rsidR="00543683" w:rsidRPr="001945E6" w:rsidRDefault="00543683" w:rsidP="00543683">
      <w:pPr>
        <w:rPr>
          <w:rFonts w:ascii="Arial" w:hAnsi="Arial" w:cs="Arial"/>
          <w:b/>
          <w:bCs/>
          <w:szCs w:val="22"/>
        </w:rPr>
      </w:pPr>
      <w:r w:rsidRPr="001945E6">
        <w:rPr>
          <w:rFonts w:ascii="Arial" w:hAnsi="Arial" w:cs="Arial"/>
          <w:szCs w:val="22"/>
          <w:u w:val="single"/>
        </w:rPr>
        <w:t>Leerlingen van andere scholen</w:t>
      </w:r>
      <w:r w:rsidRPr="001945E6">
        <w:rPr>
          <w:rFonts w:ascii="Arial" w:hAnsi="Arial" w:cs="Arial"/>
          <w:szCs w:val="22"/>
        </w:rPr>
        <w:t xml:space="preserve"> met een havodiploma zijn toelaatbaar in 5 vwo, wanneer zij voldoen aan de volgende criteria: </w:t>
      </w:r>
    </w:p>
    <w:p w14:paraId="542BC3D8" w14:textId="10D6B3B2" w:rsidR="00543683" w:rsidRPr="001945E6" w:rsidRDefault="00543683" w:rsidP="00543683">
      <w:pPr>
        <w:pStyle w:val="Lijstalinea"/>
        <w:numPr>
          <w:ilvl w:val="0"/>
          <w:numId w:val="26"/>
        </w:numPr>
        <w:spacing w:line="259" w:lineRule="auto"/>
        <w:rPr>
          <w:rFonts w:ascii="Arial" w:eastAsia="Times New Roman" w:hAnsi="Arial" w:cs="Arial"/>
          <w:szCs w:val="22"/>
        </w:rPr>
      </w:pPr>
      <w:r w:rsidRPr="001945E6">
        <w:rPr>
          <w:rFonts w:ascii="Arial" w:eastAsia="Times New Roman" w:hAnsi="Arial" w:cs="Arial"/>
          <w:szCs w:val="22"/>
        </w:rPr>
        <w:t>Leerlingen die zich hebben ingeschreven en voldoen aan de toelatingscriteria, worden meegenomen in onze prognose indien zij plaatsbaar zijn. Hiervoor wordt altijd contact opgenomen met de vorige school. </w:t>
      </w:r>
      <w:r w:rsidRPr="001945E6">
        <w:rPr>
          <w:rFonts w:ascii="Arial" w:eastAsia="Times New Roman" w:hAnsi="Arial" w:cs="Arial"/>
          <w:szCs w:val="22"/>
          <w:u w:val="single"/>
        </w:rPr>
        <w:t>Leerlingen die zich aanmelden en voldoen aan de toelatingscriteria krijgen rond de laatste schooldag te horen of zij definitief geplaatst zijn.</w:t>
      </w:r>
      <w:r w:rsidRPr="001945E6">
        <w:rPr>
          <w:rFonts w:ascii="Arial" w:eastAsia="Times New Roman" w:hAnsi="Arial" w:cs="Arial"/>
          <w:szCs w:val="22"/>
        </w:rPr>
        <w:t xml:space="preserve"> Dit is afhankelijk van het aantal beschikbare plaatsen;  </w:t>
      </w:r>
    </w:p>
    <w:p w14:paraId="2E051228" w14:textId="77777777" w:rsidR="00543683" w:rsidRPr="001945E6" w:rsidRDefault="00543683" w:rsidP="00543683">
      <w:pPr>
        <w:pStyle w:val="Lijstalinea"/>
        <w:numPr>
          <w:ilvl w:val="0"/>
          <w:numId w:val="26"/>
        </w:numPr>
        <w:spacing w:line="259" w:lineRule="auto"/>
        <w:rPr>
          <w:rFonts w:ascii="Arial" w:eastAsia="Times New Roman" w:hAnsi="Arial" w:cs="Arial"/>
          <w:color w:val="000000"/>
          <w:szCs w:val="22"/>
        </w:rPr>
      </w:pPr>
      <w:r w:rsidRPr="001945E6">
        <w:rPr>
          <w:rFonts w:ascii="Arial" w:eastAsia="Times New Roman" w:hAnsi="Arial" w:cs="Arial"/>
          <w:szCs w:val="22"/>
        </w:rPr>
        <w:t xml:space="preserve">Het gebruik van het doorstroomformulier is verplicht; alleen volledig ingevulde formulieren worden in behandeling genomen. </w:t>
      </w:r>
    </w:p>
    <w:p w14:paraId="13965676" w14:textId="77777777" w:rsidR="00543683" w:rsidRPr="001945E6" w:rsidRDefault="00543683" w:rsidP="00543683">
      <w:pPr>
        <w:rPr>
          <w:rFonts w:ascii="Arial" w:hAnsi="Arial" w:cs="Arial"/>
          <w:szCs w:val="22"/>
        </w:rPr>
      </w:pPr>
    </w:p>
    <w:p w14:paraId="097F9CC0" w14:textId="77777777" w:rsidR="00543683" w:rsidRPr="001945E6" w:rsidRDefault="00543683" w:rsidP="00543683">
      <w:pPr>
        <w:rPr>
          <w:rFonts w:ascii="Arial" w:hAnsi="Arial" w:cs="Arial"/>
          <w:szCs w:val="22"/>
        </w:rPr>
      </w:pPr>
    </w:p>
    <w:p w14:paraId="7FAD27D8" w14:textId="77777777" w:rsidR="00543683" w:rsidRPr="001945E6" w:rsidRDefault="00543683" w:rsidP="00543683">
      <w:pPr>
        <w:rPr>
          <w:rFonts w:ascii="Arial" w:hAnsi="Arial" w:cs="Arial"/>
          <w:szCs w:val="22"/>
        </w:rPr>
      </w:pPr>
    </w:p>
    <w:p w14:paraId="30DE8F38" w14:textId="77777777" w:rsidR="00543683" w:rsidRPr="001945E6" w:rsidRDefault="00543683" w:rsidP="00543683">
      <w:pPr>
        <w:rPr>
          <w:rFonts w:ascii="Arial" w:hAnsi="Arial" w:cs="Arial"/>
          <w:szCs w:val="22"/>
        </w:rPr>
      </w:pPr>
    </w:p>
    <w:p w14:paraId="652913A9" w14:textId="77777777" w:rsidR="00543683" w:rsidRPr="001945E6" w:rsidRDefault="00543683" w:rsidP="00543683">
      <w:pPr>
        <w:rPr>
          <w:rFonts w:ascii="Arial" w:hAnsi="Arial" w:cs="Arial"/>
          <w:szCs w:val="22"/>
        </w:rPr>
      </w:pPr>
    </w:p>
    <w:p w14:paraId="73E41CB3" w14:textId="77777777" w:rsidR="00543683" w:rsidRPr="001945E6" w:rsidRDefault="00543683" w:rsidP="00543683">
      <w:pPr>
        <w:rPr>
          <w:rFonts w:ascii="Arial" w:hAnsi="Arial" w:cs="Arial"/>
          <w:szCs w:val="22"/>
        </w:rPr>
      </w:pPr>
    </w:p>
    <w:p w14:paraId="112DE4DC" w14:textId="77777777" w:rsidR="00543683" w:rsidRPr="001945E6" w:rsidRDefault="00543683" w:rsidP="00543683">
      <w:pPr>
        <w:rPr>
          <w:rFonts w:ascii="Arial" w:hAnsi="Arial" w:cs="Arial"/>
          <w:szCs w:val="22"/>
        </w:rPr>
      </w:pPr>
    </w:p>
    <w:p w14:paraId="28B179B4" w14:textId="77777777" w:rsidR="00543683" w:rsidRDefault="00543683" w:rsidP="00543683">
      <w:pPr>
        <w:rPr>
          <w:rFonts w:ascii="Arial" w:hAnsi="Arial" w:cs="Arial"/>
        </w:rPr>
      </w:pPr>
    </w:p>
    <w:p w14:paraId="3B96C78E" w14:textId="77777777" w:rsidR="00543683" w:rsidRPr="001945E6" w:rsidRDefault="00543683" w:rsidP="00543683">
      <w:pPr>
        <w:rPr>
          <w:rFonts w:ascii="Arial" w:hAnsi="Arial" w:cs="Arial"/>
          <w:szCs w:val="22"/>
        </w:rPr>
      </w:pPr>
    </w:p>
    <w:p w14:paraId="22727246" w14:textId="77777777" w:rsidR="00543683" w:rsidRDefault="00543683" w:rsidP="00543683">
      <w:pPr>
        <w:rPr>
          <w:rFonts w:ascii="Arial" w:hAnsi="Arial" w:cs="Arial"/>
          <w:szCs w:val="22"/>
        </w:rPr>
      </w:pPr>
    </w:p>
    <w:p w14:paraId="1C28AEA2" w14:textId="77777777" w:rsidR="00A80DFE" w:rsidRPr="001945E6" w:rsidRDefault="00A80DFE" w:rsidP="00543683">
      <w:pPr>
        <w:rPr>
          <w:rFonts w:ascii="Arial" w:hAnsi="Arial" w:cs="Arial"/>
          <w:szCs w:val="22"/>
        </w:rPr>
      </w:pPr>
    </w:p>
    <w:p w14:paraId="1B96992F" w14:textId="77777777" w:rsidR="00543683" w:rsidRPr="001945E6" w:rsidRDefault="00543683" w:rsidP="00543683">
      <w:pPr>
        <w:rPr>
          <w:rFonts w:ascii="Arial" w:hAnsi="Arial" w:cs="Arial"/>
          <w:szCs w:val="22"/>
        </w:rPr>
      </w:pPr>
    </w:p>
    <w:p w14:paraId="7B7F6AED" w14:textId="0C2A32D1" w:rsidR="00543683" w:rsidRPr="00A80DFE" w:rsidRDefault="00543683" w:rsidP="00543683">
      <w:pPr>
        <w:rPr>
          <w:rFonts w:ascii="Arial" w:hAnsi="Arial" w:cs="Arial"/>
          <w:color w:val="EE7F00" w:themeColor="accent1"/>
          <w:szCs w:val="22"/>
          <w:u w:val="single"/>
        </w:rPr>
      </w:pPr>
      <w:r w:rsidRPr="00A80DFE">
        <w:rPr>
          <w:rFonts w:ascii="Arial" w:hAnsi="Arial" w:cs="Arial"/>
          <w:color w:val="EE7F00" w:themeColor="accent1"/>
          <w:szCs w:val="22"/>
          <w:u w:val="single"/>
        </w:rPr>
        <w:lastRenderedPageBreak/>
        <w:t xml:space="preserve">Voor alle doorstromers 5-havo </w:t>
      </w:r>
      <w:r w:rsidR="001818F9">
        <w:rPr>
          <w:rFonts w:ascii="Arial" w:hAnsi="Arial" w:cs="Arial"/>
          <w:color w:val="EE7F00" w:themeColor="accent1"/>
          <w:szCs w:val="22"/>
          <w:u w:val="single"/>
        </w:rPr>
        <w:t>in</w:t>
      </w:r>
      <w:r w:rsidRPr="00A80DFE">
        <w:rPr>
          <w:rFonts w:ascii="Arial" w:hAnsi="Arial" w:cs="Arial"/>
          <w:color w:val="EE7F00" w:themeColor="accent1"/>
          <w:szCs w:val="22"/>
          <w:u w:val="single"/>
        </w:rPr>
        <w:t xml:space="preserve"> 5 vwo geldt: </w:t>
      </w:r>
    </w:p>
    <w:p w14:paraId="6235F18B" w14:textId="77777777" w:rsidR="00543683" w:rsidRDefault="00543683" w:rsidP="00543683">
      <w:pPr>
        <w:pStyle w:val="Lijstalinea"/>
        <w:numPr>
          <w:ilvl w:val="0"/>
          <w:numId w:val="27"/>
        </w:numPr>
        <w:spacing w:line="259" w:lineRule="auto"/>
        <w:rPr>
          <w:rFonts w:ascii="Arial" w:eastAsia="Times New Roman" w:hAnsi="Arial" w:cs="Arial"/>
          <w:szCs w:val="22"/>
        </w:rPr>
      </w:pPr>
      <w:r w:rsidRPr="001945E6">
        <w:rPr>
          <w:rFonts w:ascii="Arial" w:eastAsia="Times New Roman" w:hAnsi="Arial" w:cs="Arial"/>
          <w:szCs w:val="22"/>
        </w:rPr>
        <w:t>Indien een leerling van 5 t havo wil doorstromen naar 5 t vwo moet de leerling aan de instapeisen voldoen voor het volgen van tweetalig onderwijs op vwo niveau: de leerling moet C1 niveau kunnen aantonen voor het vak Engels;</w:t>
      </w:r>
    </w:p>
    <w:p w14:paraId="3AEB2392" w14:textId="4B71F0C8" w:rsidR="00347B62" w:rsidRPr="00347B62" w:rsidRDefault="00347B62" w:rsidP="00347B62">
      <w:pPr>
        <w:numPr>
          <w:ilvl w:val="0"/>
          <w:numId w:val="27"/>
        </w:numPr>
        <w:spacing w:line="240" w:lineRule="auto"/>
        <w:rPr>
          <w:rFonts w:ascii="Arial" w:eastAsia="Times New Roman" w:hAnsi="Arial" w:cs="Arial"/>
          <w:szCs w:val="22"/>
          <w:lang w:eastAsia="nl-NL"/>
        </w:rPr>
      </w:pPr>
      <w:r w:rsidRPr="001945E6">
        <w:rPr>
          <w:rFonts w:ascii="Arial" w:eastAsia="Times New Roman" w:hAnsi="Arial" w:cs="Arial"/>
          <w:szCs w:val="22"/>
          <w:lang w:eastAsia="nl-NL"/>
        </w:rPr>
        <w:t>Je volgt maximaal één nieuw vak op het vwo. Als je een extra vak hebt gekozen, is dit het vak dat je volgt.</w:t>
      </w:r>
    </w:p>
    <w:p w14:paraId="4A804D9E" w14:textId="5848016F" w:rsidR="00543683" w:rsidRPr="001945E6" w:rsidRDefault="00543683" w:rsidP="00543683">
      <w:pPr>
        <w:pStyle w:val="Lijstalinea"/>
        <w:numPr>
          <w:ilvl w:val="0"/>
          <w:numId w:val="27"/>
        </w:numPr>
        <w:spacing w:line="259" w:lineRule="auto"/>
        <w:rPr>
          <w:rFonts w:ascii="Arial" w:eastAsia="Times New Roman" w:hAnsi="Arial" w:cs="Arial"/>
          <w:szCs w:val="22"/>
        </w:rPr>
      </w:pPr>
      <w:r w:rsidRPr="001945E6">
        <w:rPr>
          <w:rFonts w:ascii="Arial" w:eastAsia="Times New Roman" w:hAnsi="Arial" w:cs="Arial"/>
          <w:szCs w:val="22"/>
        </w:rPr>
        <w:t>Leerlingen zonder tweede moderne vreemde taa</w:t>
      </w:r>
      <w:r w:rsidR="00663329">
        <w:rPr>
          <w:rFonts w:ascii="Arial" w:eastAsia="Times New Roman" w:hAnsi="Arial" w:cs="Arial"/>
          <w:szCs w:val="22"/>
        </w:rPr>
        <w:t xml:space="preserve">l, </w:t>
      </w:r>
      <w:r w:rsidRPr="001945E6">
        <w:rPr>
          <w:rFonts w:ascii="Arial" w:eastAsia="Times New Roman" w:hAnsi="Arial" w:cs="Arial"/>
          <w:szCs w:val="22"/>
        </w:rPr>
        <w:t xml:space="preserve">zijn zelf verantwoordelijk om te zorgen dat zij op het gewenste instroomniveau terecht komen; </w:t>
      </w:r>
    </w:p>
    <w:p w14:paraId="3CED8CFE" w14:textId="77777777" w:rsidR="002C4BC7" w:rsidRDefault="002C4BC7" w:rsidP="00543683">
      <w:pPr>
        <w:numPr>
          <w:ilvl w:val="0"/>
          <w:numId w:val="27"/>
        </w:numPr>
        <w:spacing w:line="240" w:lineRule="auto"/>
        <w:rPr>
          <w:rFonts w:ascii="Arial" w:eastAsia="Times New Roman" w:hAnsi="Arial" w:cs="Arial"/>
          <w:szCs w:val="22"/>
          <w:lang w:eastAsia="nl-NL"/>
        </w:rPr>
      </w:pPr>
      <w:r w:rsidRPr="002C4BC7">
        <w:rPr>
          <w:rFonts w:ascii="Arial" w:eastAsia="Times New Roman" w:hAnsi="Arial" w:cs="Arial"/>
          <w:szCs w:val="22"/>
        </w:rPr>
        <w:t>Leerlingen die wel een moderne tweede vreemde taal hebben gevolgd, maar een keuze-examenvak missen voor het vwo, kunnen hun profiel aanvullen met een extra vak. In overleg met de decaan wordt bekeken welk vak hiervoor het meest geschikt is.</w:t>
      </w:r>
    </w:p>
    <w:p w14:paraId="347B5E27" w14:textId="77777777" w:rsidR="007723A0" w:rsidRPr="00C81ABB" w:rsidRDefault="007723A0" w:rsidP="007723A0">
      <w:pPr>
        <w:numPr>
          <w:ilvl w:val="0"/>
          <w:numId w:val="27"/>
        </w:numPr>
        <w:spacing w:line="240" w:lineRule="auto"/>
        <w:rPr>
          <w:rFonts w:ascii="Arial" w:eastAsia="Times New Roman" w:hAnsi="Arial" w:cs="Arial"/>
          <w:szCs w:val="22"/>
          <w:lang w:eastAsia="nl-NL"/>
        </w:rPr>
      </w:pPr>
      <w:r w:rsidRPr="00C81ABB">
        <w:rPr>
          <w:rFonts w:ascii="Arial" w:eastAsia="Times New Roman" w:hAnsi="Arial" w:cs="Arial"/>
          <w:szCs w:val="22"/>
          <w:lang w:eastAsia="nl-NL"/>
        </w:rPr>
        <w:t>Je combinatiecijfer wordt niet overgenomen. Je moet het profielwerkstuk opnieuw doen, namelijk op vwo-niveau. We raden je aan om maatschappijleer opnieuw op vwo-niveau te volgen. Je combinatiecijfer bestaat dan uit twee cijfers. CKV kun je niet opnieuw doen en het cijfer wordt ook niet overgenomen van de havo. Als je maatschappijleer niet opnieuw wil volgen, bestaat je combinatiecijfer uit één cijfer (namelijk je PWS). Dit vinden we een enorm risico.</w:t>
      </w:r>
    </w:p>
    <w:p w14:paraId="7BD7C725" w14:textId="77777777" w:rsidR="007723A0" w:rsidRPr="00C81ABB" w:rsidRDefault="007723A0" w:rsidP="007723A0">
      <w:pPr>
        <w:numPr>
          <w:ilvl w:val="0"/>
          <w:numId w:val="27"/>
        </w:numPr>
        <w:spacing w:line="240" w:lineRule="auto"/>
        <w:rPr>
          <w:rFonts w:ascii="Arial" w:eastAsia="Times New Roman" w:hAnsi="Arial" w:cs="Arial"/>
          <w:szCs w:val="22"/>
          <w:lang w:eastAsia="nl-NL"/>
        </w:rPr>
      </w:pPr>
      <w:r w:rsidRPr="00C81ABB">
        <w:rPr>
          <w:rFonts w:ascii="Arial" w:eastAsia="Times New Roman" w:hAnsi="Arial" w:cs="Arial"/>
          <w:szCs w:val="22"/>
          <w:lang w:eastAsia="nl-NL"/>
        </w:rPr>
        <w:t>Als je deze overstap maakt, kun je niet doubleren in 5 vwo en/of in 6 vwo.</w:t>
      </w:r>
    </w:p>
    <w:p w14:paraId="2D91D0CB" w14:textId="77777777" w:rsidR="00543683" w:rsidRPr="00983E0B" w:rsidRDefault="00543683" w:rsidP="00543683">
      <w:pPr>
        <w:spacing w:line="240" w:lineRule="auto"/>
        <w:ind w:left="720"/>
        <w:rPr>
          <w:rFonts w:ascii="Arial" w:eastAsia="Times New Roman" w:hAnsi="Arial" w:cs="Arial"/>
          <w:szCs w:val="22"/>
          <w:lang w:eastAsia="nl-NL"/>
        </w:rPr>
      </w:pPr>
    </w:p>
    <w:p w14:paraId="4E03D955" w14:textId="77777777" w:rsidR="00543683" w:rsidRDefault="00543683" w:rsidP="00543683">
      <w:pPr>
        <w:pStyle w:val="Kop5"/>
        <w:rPr>
          <w:rFonts w:cs="Arial"/>
          <w:szCs w:val="22"/>
        </w:rPr>
      </w:pPr>
    </w:p>
    <w:p w14:paraId="04B57DB4" w14:textId="77777777" w:rsidR="00543683" w:rsidRDefault="00543683" w:rsidP="00543683">
      <w:pPr>
        <w:pStyle w:val="Kop5"/>
        <w:rPr>
          <w:rFonts w:cs="Arial"/>
          <w:szCs w:val="22"/>
        </w:rPr>
      </w:pPr>
    </w:p>
    <w:p w14:paraId="41A4247A" w14:textId="77777777" w:rsidR="00543683" w:rsidRDefault="00543683" w:rsidP="00543683">
      <w:pPr>
        <w:pStyle w:val="Kop5"/>
        <w:rPr>
          <w:rFonts w:cs="Arial"/>
          <w:szCs w:val="22"/>
        </w:rPr>
      </w:pPr>
    </w:p>
    <w:p w14:paraId="51183E1A" w14:textId="77777777" w:rsidR="00543683" w:rsidRDefault="00543683" w:rsidP="00543683">
      <w:pPr>
        <w:pStyle w:val="Kop5"/>
        <w:rPr>
          <w:rFonts w:cs="Arial"/>
          <w:szCs w:val="22"/>
        </w:rPr>
      </w:pPr>
    </w:p>
    <w:p w14:paraId="2A1346DC" w14:textId="77777777" w:rsidR="00543683" w:rsidRDefault="00543683" w:rsidP="00543683">
      <w:pPr>
        <w:pStyle w:val="Kop5"/>
        <w:rPr>
          <w:rFonts w:cs="Arial"/>
          <w:szCs w:val="22"/>
        </w:rPr>
      </w:pPr>
    </w:p>
    <w:p w14:paraId="4092307A" w14:textId="77777777" w:rsidR="00543683" w:rsidRDefault="00543683" w:rsidP="00543683">
      <w:pPr>
        <w:pStyle w:val="Kop5"/>
        <w:rPr>
          <w:rFonts w:cs="Arial"/>
          <w:szCs w:val="22"/>
        </w:rPr>
      </w:pPr>
    </w:p>
    <w:p w14:paraId="435A87E5" w14:textId="77777777" w:rsidR="00543683" w:rsidRDefault="00543683" w:rsidP="00543683">
      <w:pPr>
        <w:pStyle w:val="Kop5"/>
        <w:rPr>
          <w:rFonts w:cs="Arial"/>
          <w:szCs w:val="22"/>
        </w:rPr>
      </w:pPr>
    </w:p>
    <w:p w14:paraId="031C324A" w14:textId="77777777" w:rsidR="00543683" w:rsidRDefault="00543683" w:rsidP="00543683">
      <w:pPr>
        <w:pStyle w:val="Kop5"/>
        <w:rPr>
          <w:rFonts w:cs="Arial"/>
          <w:szCs w:val="22"/>
        </w:rPr>
      </w:pPr>
    </w:p>
    <w:p w14:paraId="6BC1E90B" w14:textId="77777777" w:rsidR="00543683" w:rsidRDefault="00543683" w:rsidP="00543683">
      <w:pPr>
        <w:pStyle w:val="Kop5"/>
        <w:rPr>
          <w:rFonts w:cs="Arial"/>
          <w:szCs w:val="22"/>
        </w:rPr>
      </w:pPr>
    </w:p>
    <w:p w14:paraId="091632A1" w14:textId="77777777" w:rsidR="00543683" w:rsidRDefault="00543683" w:rsidP="00543683">
      <w:pPr>
        <w:pStyle w:val="Kop5"/>
        <w:rPr>
          <w:rFonts w:cs="Arial"/>
          <w:szCs w:val="22"/>
        </w:rPr>
      </w:pPr>
    </w:p>
    <w:p w14:paraId="33A0F69F" w14:textId="77777777" w:rsidR="00543683" w:rsidRDefault="00543683" w:rsidP="00543683">
      <w:pPr>
        <w:pStyle w:val="Kop5"/>
        <w:rPr>
          <w:rFonts w:cs="Arial"/>
          <w:szCs w:val="22"/>
        </w:rPr>
      </w:pPr>
    </w:p>
    <w:p w14:paraId="41220B14" w14:textId="77777777" w:rsidR="00543683" w:rsidRDefault="00543683" w:rsidP="00543683">
      <w:pPr>
        <w:pStyle w:val="Kop5"/>
        <w:rPr>
          <w:rFonts w:cs="Arial"/>
          <w:szCs w:val="22"/>
        </w:rPr>
      </w:pPr>
    </w:p>
    <w:p w14:paraId="520FC586" w14:textId="77777777" w:rsidR="00543683" w:rsidRDefault="00543683" w:rsidP="00543683">
      <w:pPr>
        <w:pStyle w:val="Kop5"/>
        <w:rPr>
          <w:rFonts w:cs="Arial"/>
          <w:szCs w:val="22"/>
        </w:rPr>
      </w:pPr>
    </w:p>
    <w:p w14:paraId="4219758E" w14:textId="77777777" w:rsidR="00543683" w:rsidRDefault="00543683" w:rsidP="00543683">
      <w:pPr>
        <w:pStyle w:val="Kop5"/>
        <w:rPr>
          <w:rFonts w:cs="Arial"/>
          <w:szCs w:val="22"/>
        </w:rPr>
      </w:pPr>
    </w:p>
    <w:p w14:paraId="65BF9430" w14:textId="77777777" w:rsidR="00543683" w:rsidRDefault="00543683" w:rsidP="00543683">
      <w:pPr>
        <w:pStyle w:val="Kop5"/>
        <w:rPr>
          <w:rFonts w:cs="Arial"/>
          <w:szCs w:val="22"/>
        </w:rPr>
      </w:pPr>
    </w:p>
    <w:p w14:paraId="01A4D9D8" w14:textId="77777777" w:rsidR="00543683" w:rsidRDefault="00543683" w:rsidP="00543683">
      <w:pPr>
        <w:pStyle w:val="Kop5"/>
        <w:rPr>
          <w:rFonts w:cs="Arial"/>
          <w:szCs w:val="22"/>
        </w:rPr>
      </w:pPr>
    </w:p>
    <w:p w14:paraId="2C45F63B" w14:textId="77777777" w:rsidR="00543683" w:rsidRDefault="00543683" w:rsidP="00543683">
      <w:pPr>
        <w:pStyle w:val="Kop5"/>
        <w:rPr>
          <w:rFonts w:cs="Arial"/>
          <w:szCs w:val="22"/>
        </w:rPr>
      </w:pPr>
    </w:p>
    <w:p w14:paraId="13040935" w14:textId="77777777" w:rsidR="00543683" w:rsidRDefault="00543683" w:rsidP="00543683">
      <w:pPr>
        <w:pStyle w:val="Kop5"/>
        <w:rPr>
          <w:rFonts w:cs="Arial"/>
          <w:szCs w:val="22"/>
        </w:rPr>
      </w:pPr>
    </w:p>
    <w:p w14:paraId="1CE1F815" w14:textId="77777777" w:rsidR="00543683" w:rsidRDefault="00543683" w:rsidP="00543683">
      <w:pPr>
        <w:pStyle w:val="Kop5"/>
        <w:rPr>
          <w:rFonts w:cs="Arial"/>
          <w:szCs w:val="22"/>
        </w:rPr>
      </w:pPr>
    </w:p>
    <w:p w14:paraId="23F6F3D7" w14:textId="77777777" w:rsidR="00543683" w:rsidRDefault="00543683" w:rsidP="00543683">
      <w:pPr>
        <w:pStyle w:val="Kop5"/>
        <w:rPr>
          <w:rFonts w:cs="Arial"/>
          <w:szCs w:val="22"/>
        </w:rPr>
      </w:pPr>
    </w:p>
    <w:p w14:paraId="53F555C2" w14:textId="77777777" w:rsidR="00543683" w:rsidRDefault="00543683" w:rsidP="00543683">
      <w:pPr>
        <w:pStyle w:val="Kop5"/>
        <w:rPr>
          <w:rFonts w:cs="Arial"/>
          <w:szCs w:val="22"/>
        </w:rPr>
      </w:pPr>
    </w:p>
    <w:p w14:paraId="05E7E316" w14:textId="77777777" w:rsidR="00543683" w:rsidRDefault="00543683" w:rsidP="00543683">
      <w:pPr>
        <w:pStyle w:val="Kop5"/>
        <w:rPr>
          <w:rFonts w:cs="Arial"/>
          <w:szCs w:val="22"/>
        </w:rPr>
      </w:pPr>
    </w:p>
    <w:p w14:paraId="2BFF787E" w14:textId="77777777" w:rsidR="00543683" w:rsidRDefault="00543683" w:rsidP="00543683">
      <w:pPr>
        <w:pStyle w:val="Kop5"/>
        <w:rPr>
          <w:rFonts w:cs="Arial"/>
          <w:szCs w:val="22"/>
        </w:rPr>
      </w:pPr>
    </w:p>
    <w:p w14:paraId="02BE47C7" w14:textId="77777777" w:rsidR="00543683" w:rsidRDefault="00543683" w:rsidP="00543683">
      <w:pPr>
        <w:pStyle w:val="Kop5"/>
        <w:rPr>
          <w:rFonts w:cs="Arial"/>
          <w:szCs w:val="22"/>
        </w:rPr>
      </w:pPr>
    </w:p>
    <w:p w14:paraId="58D45424" w14:textId="77777777" w:rsidR="00543683" w:rsidRDefault="00543683" w:rsidP="00543683">
      <w:pPr>
        <w:pStyle w:val="Kop5"/>
        <w:rPr>
          <w:rFonts w:cs="Arial"/>
          <w:szCs w:val="22"/>
        </w:rPr>
      </w:pPr>
    </w:p>
    <w:p w14:paraId="64ACC16B" w14:textId="77777777" w:rsidR="00543683" w:rsidRDefault="00543683" w:rsidP="00543683">
      <w:pPr>
        <w:pStyle w:val="Kop5"/>
        <w:rPr>
          <w:rFonts w:cs="Arial"/>
          <w:szCs w:val="22"/>
        </w:rPr>
      </w:pPr>
    </w:p>
    <w:p w14:paraId="0C55E2A9" w14:textId="77777777" w:rsidR="00400846" w:rsidRDefault="00400846" w:rsidP="00543683">
      <w:pPr>
        <w:pStyle w:val="Kop5"/>
        <w:rPr>
          <w:rFonts w:cs="Arial"/>
          <w:szCs w:val="22"/>
        </w:rPr>
      </w:pPr>
    </w:p>
    <w:p w14:paraId="7D1A1ABE" w14:textId="77777777" w:rsidR="00920B62" w:rsidRPr="00920B62" w:rsidRDefault="00920B62" w:rsidP="00920B62"/>
    <w:p w14:paraId="1C30FA20" w14:textId="0C8CB058" w:rsidR="00543683" w:rsidRPr="00400846" w:rsidRDefault="00543683" w:rsidP="00543683">
      <w:pPr>
        <w:pStyle w:val="Kop5"/>
        <w:rPr>
          <w:rFonts w:ascii="Arial" w:hAnsi="Arial" w:cs="Arial"/>
          <w:b/>
          <w:bCs/>
          <w:color w:val="EE7F00" w:themeColor="accent1"/>
          <w:szCs w:val="22"/>
        </w:rPr>
      </w:pPr>
      <w:r w:rsidRPr="00400846">
        <w:rPr>
          <w:rFonts w:ascii="Arial" w:hAnsi="Arial" w:cs="Arial"/>
          <w:b/>
          <w:bCs/>
          <w:color w:val="EE7F00" w:themeColor="accent1"/>
          <w:szCs w:val="22"/>
        </w:rPr>
        <w:lastRenderedPageBreak/>
        <w:t>4.5 Doorstromen naar het vervolgonderwijs</w:t>
      </w:r>
    </w:p>
    <w:p w14:paraId="1DF8706C" w14:textId="77777777" w:rsidR="00543683" w:rsidRPr="001945E6" w:rsidRDefault="00543683" w:rsidP="00543683">
      <w:pPr>
        <w:spacing w:line="240" w:lineRule="auto"/>
        <w:rPr>
          <w:rFonts w:ascii="Arial" w:eastAsia="Times New Roman" w:hAnsi="Arial" w:cs="Arial"/>
          <w:szCs w:val="22"/>
          <w:lang w:eastAsia="nl-NL"/>
        </w:rPr>
      </w:pPr>
      <w:r w:rsidRPr="001945E6">
        <w:rPr>
          <w:rFonts w:ascii="Arial" w:eastAsia="Times New Roman" w:hAnsi="Arial" w:cs="Arial"/>
          <w:szCs w:val="22"/>
          <w:lang w:eastAsia="nl-NL"/>
        </w:rPr>
        <w:t xml:space="preserve">Het hoger onderwijs bestaat uit het hoger beroepsonderwijs (hbo) en het wetenschappelijk onderwijs (wo). Elk profiel op de havo leidt op tot een bepaalde sector in het hbo. Het vak LOB (loopbaanoriëntatie- en begeleiding) ondersteunt leerlingen bij deze keuze. </w:t>
      </w:r>
    </w:p>
    <w:p w14:paraId="5EFDAE0F" w14:textId="77777777" w:rsidR="00543683" w:rsidRPr="001945E6" w:rsidRDefault="00543683" w:rsidP="00543683">
      <w:pPr>
        <w:spacing w:line="240" w:lineRule="auto"/>
        <w:rPr>
          <w:rFonts w:ascii="Arial" w:eastAsia="Times New Roman" w:hAnsi="Arial" w:cs="Arial"/>
          <w:szCs w:val="22"/>
          <w:lang w:eastAsia="nl-NL"/>
        </w:rPr>
      </w:pPr>
    </w:p>
    <w:p w14:paraId="450B5296" w14:textId="77777777" w:rsidR="00543683" w:rsidRPr="001945E6" w:rsidRDefault="00543683" w:rsidP="00543683">
      <w:pPr>
        <w:spacing w:line="240" w:lineRule="auto"/>
        <w:rPr>
          <w:rFonts w:ascii="Arial" w:eastAsia="Times New Roman" w:hAnsi="Arial" w:cs="Arial"/>
          <w:szCs w:val="22"/>
          <w:lang w:eastAsia="nl-NL"/>
        </w:rPr>
      </w:pPr>
      <w:r w:rsidRPr="001945E6">
        <w:rPr>
          <w:rFonts w:ascii="Arial" w:eastAsia="Times New Roman" w:hAnsi="Arial" w:cs="Arial"/>
          <w:szCs w:val="22"/>
          <w:lang w:eastAsia="nl-NL"/>
        </w:rPr>
        <w:t>Opleidingen in het hoger onderwijs mogen eisen stellen aan de vakken waarmee studenten instromen. In het volgende overzicht is een aantal veel gekozen studies op hbo-niveau weergegeven met hierbij de doorstroomrelevante vakken of profielen.</w:t>
      </w:r>
    </w:p>
    <w:p w14:paraId="5E6C15DD" w14:textId="77777777" w:rsidR="00543683" w:rsidRPr="001945E6" w:rsidRDefault="00543683" w:rsidP="00543683">
      <w:pPr>
        <w:spacing w:line="240" w:lineRule="auto"/>
        <w:rPr>
          <w:rFonts w:ascii="Arial" w:eastAsia="Times New Roman" w:hAnsi="Arial" w:cs="Arial"/>
          <w:szCs w:val="22"/>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24"/>
      </w:tblGrid>
      <w:tr w:rsidR="00543683" w:rsidRPr="001945E6" w14:paraId="2D5BD459" w14:textId="77777777" w:rsidTr="00245643">
        <w:tc>
          <w:tcPr>
            <w:tcW w:w="4606" w:type="dxa"/>
            <w:tcBorders>
              <w:top w:val="single" w:sz="4" w:space="0" w:color="auto"/>
              <w:left w:val="single" w:sz="4" w:space="0" w:color="auto"/>
              <w:bottom w:val="single" w:sz="4" w:space="0" w:color="auto"/>
              <w:right w:val="single" w:sz="4" w:space="0" w:color="auto"/>
            </w:tcBorders>
          </w:tcPr>
          <w:p w14:paraId="738FA329"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Bouwkunde</w:t>
            </w:r>
          </w:p>
        </w:tc>
        <w:tc>
          <w:tcPr>
            <w:tcW w:w="4606" w:type="dxa"/>
            <w:tcBorders>
              <w:top w:val="single" w:sz="4" w:space="0" w:color="auto"/>
              <w:left w:val="single" w:sz="4" w:space="0" w:color="auto"/>
              <w:bottom w:val="single" w:sz="4" w:space="0" w:color="auto"/>
              <w:right w:val="single" w:sz="4" w:space="0" w:color="auto"/>
            </w:tcBorders>
          </w:tcPr>
          <w:p w14:paraId="687360F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EM, NG, NT</w:t>
            </w:r>
          </w:p>
        </w:tc>
      </w:tr>
      <w:tr w:rsidR="00543683" w:rsidRPr="001945E6" w14:paraId="67073D17" w14:textId="77777777" w:rsidTr="00245643">
        <w:tc>
          <w:tcPr>
            <w:tcW w:w="4606" w:type="dxa"/>
            <w:tcBorders>
              <w:top w:val="single" w:sz="4" w:space="0" w:color="auto"/>
              <w:left w:val="single" w:sz="4" w:space="0" w:color="auto"/>
              <w:bottom w:val="single" w:sz="4" w:space="0" w:color="auto"/>
              <w:right w:val="single" w:sz="4" w:space="0" w:color="auto"/>
            </w:tcBorders>
          </w:tcPr>
          <w:p w14:paraId="36EE3466"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Media en communicatie</w:t>
            </w:r>
          </w:p>
        </w:tc>
        <w:tc>
          <w:tcPr>
            <w:tcW w:w="4606" w:type="dxa"/>
            <w:tcBorders>
              <w:top w:val="single" w:sz="4" w:space="0" w:color="auto"/>
              <w:left w:val="single" w:sz="4" w:space="0" w:color="auto"/>
              <w:bottom w:val="single" w:sz="4" w:space="0" w:color="auto"/>
              <w:right w:val="single" w:sz="4" w:space="0" w:color="auto"/>
            </w:tcBorders>
          </w:tcPr>
          <w:p w14:paraId="6B5CED4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Ec</w:t>
            </w:r>
          </w:p>
        </w:tc>
      </w:tr>
      <w:tr w:rsidR="00543683" w:rsidRPr="001945E6" w14:paraId="214D5A76" w14:textId="77777777" w:rsidTr="00245643">
        <w:tc>
          <w:tcPr>
            <w:tcW w:w="4606" w:type="dxa"/>
            <w:tcBorders>
              <w:top w:val="single" w:sz="4" w:space="0" w:color="auto"/>
              <w:left w:val="single" w:sz="4" w:space="0" w:color="auto"/>
              <w:bottom w:val="single" w:sz="4" w:space="0" w:color="auto"/>
              <w:right w:val="single" w:sz="4" w:space="0" w:color="auto"/>
            </w:tcBorders>
          </w:tcPr>
          <w:p w14:paraId="1BBF9112"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Hoger Hotelonderwijs</w:t>
            </w:r>
          </w:p>
        </w:tc>
        <w:tc>
          <w:tcPr>
            <w:tcW w:w="4606" w:type="dxa"/>
            <w:tcBorders>
              <w:top w:val="single" w:sz="4" w:space="0" w:color="auto"/>
              <w:left w:val="single" w:sz="4" w:space="0" w:color="auto"/>
              <w:bottom w:val="single" w:sz="4" w:space="0" w:color="auto"/>
              <w:right w:val="single" w:sz="4" w:space="0" w:color="auto"/>
            </w:tcBorders>
          </w:tcPr>
          <w:p w14:paraId="1F2D20BB"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Ec + Fa/Du</w:t>
            </w:r>
          </w:p>
        </w:tc>
      </w:tr>
      <w:tr w:rsidR="00543683" w:rsidRPr="001945E6" w14:paraId="3641657E" w14:textId="77777777" w:rsidTr="00245643">
        <w:tc>
          <w:tcPr>
            <w:tcW w:w="4606" w:type="dxa"/>
            <w:tcBorders>
              <w:top w:val="single" w:sz="4" w:space="0" w:color="auto"/>
              <w:left w:val="single" w:sz="4" w:space="0" w:color="auto"/>
              <w:bottom w:val="single" w:sz="4" w:space="0" w:color="auto"/>
              <w:right w:val="single" w:sz="4" w:space="0" w:color="auto"/>
            </w:tcBorders>
          </w:tcPr>
          <w:p w14:paraId="2F942102"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Bedrijfskunde</w:t>
            </w:r>
          </w:p>
        </w:tc>
        <w:tc>
          <w:tcPr>
            <w:tcW w:w="4606" w:type="dxa"/>
            <w:tcBorders>
              <w:top w:val="single" w:sz="4" w:space="0" w:color="auto"/>
              <w:left w:val="single" w:sz="4" w:space="0" w:color="auto"/>
              <w:bottom w:val="single" w:sz="4" w:space="0" w:color="auto"/>
              <w:right w:val="single" w:sz="4" w:space="0" w:color="auto"/>
            </w:tcBorders>
          </w:tcPr>
          <w:p w14:paraId="60C30FC8"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Ec + wA/wB</w:t>
            </w:r>
          </w:p>
        </w:tc>
      </w:tr>
      <w:tr w:rsidR="00543683" w:rsidRPr="001945E6" w14:paraId="1FB595AA" w14:textId="77777777" w:rsidTr="00245643">
        <w:tc>
          <w:tcPr>
            <w:tcW w:w="4606" w:type="dxa"/>
            <w:tcBorders>
              <w:top w:val="single" w:sz="4" w:space="0" w:color="auto"/>
              <w:left w:val="single" w:sz="4" w:space="0" w:color="auto"/>
              <w:bottom w:val="single" w:sz="4" w:space="0" w:color="auto"/>
              <w:right w:val="single" w:sz="4" w:space="0" w:color="auto"/>
            </w:tcBorders>
          </w:tcPr>
          <w:p w14:paraId="05DF539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Bedrijfseconomie</w:t>
            </w:r>
          </w:p>
        </w:tc>
        <w:tc>
          <w:tcPr>
            <w:tcW w:w="4606" w:type="dxa"/>
            <w:tcBorders>
              <w:top w:val="single" w:sz="4" w:space="0" w:color="auto"/>
              <w:left w:val="single" w:sz="4" w:space="0" w:color="auto"/>
              <w:bottom w:val="single" w:sz="4" w:space="0" w:color="auto"/>
              <w:right w:val="single" w:sz="4" w:space="0" w:color="auto"/>
            </w:tcBorders>
          </w:tcPr>
          <w:p w14:paraId="63967FE6"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Ec/Beco + wA/wB</w:t>
            </w:r>
          </w:p>
        </w:tc>
      </w:tr>
      <w:tr w:rsidR="00543683" w:rsidRPr="001945E6" w14:paraId="1B41839B" w14:textId="77777777" w:rsidTr="00245643">
        <w:tc>
          <w:tcPr>
            <w:tcW w:w="4606" w:type="dxa"/>
            <w:tcBorders>
              <w:top w:val="single" w:sz="4" w:space="0" w:color="auto"/>
              <w:left w:val="single" w:sz="4" w:space="0" w:color="auto"/>
              <w:bottom w:val="single" w:sz="4" w:space="0" w:color="auto"/>
              <w:right w:val="single" w:sz="4" w:space="0" w:color="auto"/>
            </w:tcBorders>
          </w:tcPr>
          <w:p w14:paraId="143B5EF2"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International Business</w:t>
            </w:r>
          </w:p>
        </w:tc>
        <w:tc>
          <w:tcPr>
            <w:tcW w:w="4606" w:type="dxa"/>
            <w:tcBorders>
              <w:top w:val="single" w:sz="4" w:space="0" w:color="auto"/>
              <w:left w:val="single" w:sz="4" w:space="0" w:color="auto"/>
              <w:bottom w:val="single" w:sz="4" w:space="0" w:color="auto"/>
              <w:right w:val="single" w:sz="4" w:space="0" w:color="auto"/>
            </w:tcBorders>
          </w:tcPr>
          <w:p w14:paraId="44B628A1"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Ec/Beco + wA/wB</w:t>
            </w:r>
          </w:p>
        </w:tc>
      </w:tr>
      <w:tr w:rsidR="00543683" w:rsidRPr="001945E6" w14:paraId="1F93BAB1" w14:textId="77777777" w:rsidTr="00245643">
        <w:tc>
          <w:tcPr>
            <w:tcW w:w="4606" w:type="dxa"/>
            <w:tcBorders>
              <w:top w:val="single" w:sz="4" w:space="0" w:color="auto"/>
              <w:left w:val="single" w:sz="4" w:space="0" w:color="auto"/>
              <w:bottom w:val="single" w:sz="4" w:space="0" w:color="auto"/>
              <w:right w:val="single" w:sz="4" w:space="0" w:color="auto"/>
            </w:tcBorders>
          </w:tcPr>
          <w:p w14:paraId="3B627FFD"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Commerciële economie</w:t>
            </w:r>
          </w:p>
        </w:tc>
        <w:tc>
          <w:tcPr>
            <w:tcW w:w="4606" w:type="dxa"/>
            <w:tcBorders>
              <w:top w:val="single" w:sz="4" w:space="0" w:color="auto"/>
              <w:left w:val="single" w:sz="4" w:space="0" w:color="auto"/>
              <w:bottom w:val="single" w:sz="4" w:space="0" w:color="auto"/>
              <w:right w:val="single" w:sz="4" w:space="0" w:color="auto"/>
            </w:tcBorders>
          </w:tcPr>
          <w:p w14:paraId="4CD4ECF8"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Ec/Beco</w:t>
            </w:r>
          </w:p>
        </w:tc>
      </w:tr>
      <w:tr w:rsidR="00543683" w:rsidRPr="001945E6" w14:paraId="6121C513" w14:textId="77777777" w:rsidTr="00245643">
        <w:tc>
          <w:tcPr>
            <w:tcW w:w="4606" w:type="dxa"/>
            <w:tcBorders>
              <w:top w:val="single" w:sz="4" w:space="0" w:color="auto"/>
              <w:left w:val="single" w:sz="4" w:space="0" w:color="auto"/>
              <w:bottom w:val="single" w:sz="4" w:space="0" w:color="auto"/>
              <w:right w:val="single" w:sz="4" w:space="0" w:color="auto"/>
            </w:tcBorders>
          </w:tcPr>
          <w:p w14:paraId="016DCE8E"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Industrieel product ontwerpen</w:t>
            </w:r>
          </w:p>
        </w:tc>
        <w:tc>
          <w:tcPr>
            <w:tcW w:w="4606" w:type="dxa"/>
            <w:tcBorders>
              <w:top w:val="single" w:sz="4" w:space="0" w:color="auto"/>
              <w:left w:val="single" w:sz="4" w:space="0" w:color="auto"/>
              <w:bottom w:val="single" w:sz="4" w:space="0" w:color="auto"/>
              <w:right w:val="single" w:sz="4" w:space="0" w:color="auto"/>
            </w:tcBorders>
          </w:tcPr>
          <w:p w14:paraId="6C99BE2D"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WA/wB</w:t>
            </w:r>
          </w:p>
        </w:tc>
      </w:tr>
      <w:tr w:rsidR="00543683" w:rsidRPr="001945E6" w14:paraId="270D1EF0" w14:textId="77777777" w:rsidTr="00245643">
        <w:tc>
          <w:tcPr>
            <w:tcW w:w="4606" w:type="dxa"/>
            <w:tcBorders>
              <w:top w:val="single" w:sz="4" w:space="0" w:color="auto"/>
              <w:left w:val="single" w:sz="4" w:space="0" w:color="auto"/>
              <w:bottom w:val="single" w:sz="4" w:space="0" w:color="auto"/>
              <w:right w:val="single" w:sz="4" w:space="0" w:color="auto"/>
            </w:tcBorders>
          </w:tcPr>
          <w:p w14:paraId="6792518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Toegepaste psychologie</w:t>
            </w:r>
          </w:p>
        </w:tc>
        <w:tc>
          <w:tcPr>
            <w:tcW w:w="4606" w:type="dxa"/>
            <w:tcBorders>
              <w:top w:val="single" w:sz="4" w:space="0" w:color="auto"/>
              <w:left w:val="single" w:sz="4" w:space="0" w:color="auto"/>
              <w:bottom w:val="single" w:sz="4" w:space="0" w:color="auto"/>
              <w:right w:val="single" w:sz="4" w:space="0" w:color="auto"/>
            </w:tcBorders>
            <w:hideMark/>
          </w:tcPr>
          <w:p w14:paraId="734E89E6"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WA/wB</w:t>
            </w:r>
          </w:p>
        </w:tc>
      </w:tr>
      <w:tr w:rsidR="00543683" w:rsidRPr="001945E6" w14:paraId="6A6EB494" w14:textId="77777777" w:rsidTr="00245643">
        <w:tc>
          <w:tcPr>
            <w:tcW w:w="4606" w:type="dxa"/>
            <w:tcBorders>
              <w:top w:val="single" w:sz="4" w:space="0" w:color="auto"/>
              <w:left w:val="single" w:sz="4" w:space="0" w:color="auto"/>
              <w:bottom w:val="single" w:sz="4" w:space="0" w:color="auto"/>
              <w:right w:val="single" w:sz="4" w:space="0" w:color="auto"/>
            </w:tcBorders>
          </w:tcPr>
          <w:p w14:paraId="3D68A3B2"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Euopean studies</w:t>
            </w:r>
          </w:p>
        </w:tc>
        <w:tc>
          <w:tcPr>
            <w:tcW w:w="4606" w:type="dxa"/>
            <w:tcBorders>
              <w:top w:val="single" w:sz="4" w:space="0" w:color="auto"/>
              <w:left w:val="single" w:sz="4" w:space="0" w:color="auto"/>
              <w:bottom w:val="single" w:sz="4" w:space="0" w:color="auto"/>
              <w:right w:val="single" w:sz="4" w:space="0" w:color="auto"/>
            </w:tcBorders>
            <w:hideMark/>
          </w:tcPr>
          <w:p w14:paraId="725CBA9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Fa/Du</w:t>
            </w:r>
          </w:p>
        </w:tc>
      </w:tr>
      <w:tr w:rsidR="00543683" w:rsidRPr="001945E6" w14:paraId="42AF8684" w14:textId="77777777" w:rsidTr="00245643">
        <w:tc>
          <w:tcPr>
            <w:tcW w:w="4606" w:type="dxa"/>
            <w:tcBorders>
              <w:top w:val="single" w:sz="4" w:space="0" w:color="auto"/>
              <w:left w:val="single" w:sz="4" w:space="0" w:color="auto"/>
              <w:bottom w:val="single" w:sz="4" w:space="0" w:color="auto"/>
              <w:right w:val="single" w:sz="4" w:space="0" w:color="auto"/>
            </w:tcBorders>
          </w:tcPr>
          <w:p w14:paraId="34127280"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Fysiotherapie</w:t>
            </w:r>
          </w:p>
        </w:tc>
        <w:tc>
          <w:tcPr>
            <w:tcW w:w="4606" w:type="dxa"/>
            <w:tcBorders>
              <w:top w:val="single" w:sz="4" w:space="0" w:color="auto"/>
              <w:left w:val="single" w:sz="4" w:space="0" w:color="auto"/>
              <w:bottom w:val="single" w:sz="4" w:space="0" w:color="auto"/>
              <w:right w:val="single" w:sz="4" w:space="0" w:color="auto"/>
            </w:tcBorders>
            <w:hideMark/>
          </w:tcPr>
          <w:p w14:paraId="42BF5F15"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Geen aanvullende eisen (bi wel een pré)</w:t>
            </w:r>
          </w:p>
        </w:tc>
      </w:tr>
      <w:tr w:rsidR="00543683" w:rsidRPr="001945E6" w14:paraId="1C8972E5" w14:textId="77777777" w:rsidTr="00245643">
        <w:tc>
          <w:tcPr>
            <w:tcW w:w="4606" w:type="dxa"/>
            <w:tcBorders>
              <w:top w:val="single" w:sz="4" w:space="0" w:color="auto"/>
              <w:left w:val="single" w:sz="4" w:space="0" w:color="auto"/>
              <w:bottom w:val="single" w:sz="4" w:space="0" w:color="auto"/>
              <w:right w:val="single" w:sz="4" w:space="0" w:color="auto"/>
            </w:tcBorders>
          </w:tcPr>
          <w:p w14:paraId="62C84048"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Leraar basisonderwijs (pabo)</w:t>
            </w:r>
          </w:p>
        </w:tc>
        <w:tc>
          <w:tcPr>
            <w:tcW w:w="4606" w:type="dxa"/>
            <w:tcBorders>
              <w:top w:val="single" w:sz="4" w:space="0" w:color="auto"/>
              <w:left w:val="single" w:sz="4" w:space="0" w:color="auto"/>
              <w:bottom w:val="single" w:sz="4" w:space="0" w:color="auto"/>
              <w:right w:val="single" w:sz="4" w:space="0" w:color="auto"/>
            </w:tcBorders>
            <w:hideMark/>
          </w:tcPr>
          <w:p w14:paraId="3756EB30"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Geen aanvullende eisen (evt. test gs, ak, bi/na)</w:t>
            </w:r>
          </w:p>
        </w:tc>
      </w:tr>
      <w:tr w:rsidR="00543683" w:rsidRPr="001945E6" w14:paraId="27B0CE4F" w14:textId="77777777" w:rsidTr="00245643">
        <w:tc>
          <w:tcPr>
            <w:tcW w:w="4606" w:type="dxa"/>
            <w:tcBorders>
              <w:top w:val="single" w:sz="4" w:space="0" w:color="auto"/>
              <w:left w:val="single" w:sz="4" w:space="0" w:color="auto"/>
              <w:bottom w:val="single" w:sz="4" w:space="0" w:color="auto"/>
              <w:right w:val="single" w:sz="4" w:space="0" w:color="auto"/>
            </w:tcBorders>
          </w:tcPr>
          <w:p w14:paraId="6009889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Sociaal pedagogische hulpverlening</w:t>
            </w:r>
          </w:p>
        </w:tc>
        <w:tc>
          <w:tcPr>
            <w:tcW w:w="4606" w:type="dxa"/>
            <w:tcBorders>
              <w:top w:val="single" w:sz="4" w:space="0" w:color="auto"/>
              <w:left w:val="single" w:sz="4" w:space="0" w:color="auto"/>
              <w:bottom w:val="single" w:sz="4" w:space="0" w:color="auto"/>
              <w:right w:val="single" w:sz="4" w:space="0" w:color="auto"/>
            </w:tcBorders>
            <w:hideMark/>
          </w:tcPr>
          <w:p w14:paraId="68C9FB0B"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Geen aanvullende eisen</w:t>
            </w:r>
          </w:p>
        </w:tc>
      </w:tr>
      <w:tr w:rsidR="00543683" w:rsidRPr="001945E6" w14:paraId="30CD6AF1" w14:textId="77777777" w:rsidTr="00245643">
        <w:tc>
          <w:tcPr>
            <w:tcW w:w="4606" w:type="dxa"/>
            <w:tcBorders>
              <w:top w:val="single" w:sz="4" w:space="0" w:color="auto"/>
              <w:left w:val="single" w:sz="4" w:space="0" w:color="auto"/>
              <w:bottom w:val="single" w:sz="4" w:space="0" w:color="auto"/>
              <w:right w:val="single" w:sz="4" w:space="0" w:color="auto"/>
            </w:tcBorders>
          </w:tcPr>
          <w:p w14:paraId="44E76319"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Journalistiek</w:t>
            </w:r>
          </w:p>
        </w:tc>
        <w:tc>
          <w:tcPr>
            <w:tcW w:w="4606" w:type="dxa"/>
            <w:tcBorders>
              <w:top w:val="single" w:sz="4" w:space="0" w:color="auto"/>
              <w:left w:val="single" w:sz="4" w:space="0" w:color="auto"/>
              <w:bottom w:val="single" w:sz="4" w:space="0" w:color="auto"/>
              <w:right w:val="single" w:sz="4" w:space="0" w:color="auto"/>
            </w:tcBorders>
            <w:hideMark/>
          </w:tcPr>
          <w:p w14:paraId="7BD18AF9"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Geen aanvullende eisen</w:t>
            </w:r>
          </w:p>
        </w:tc>
      </w:tr>
      <w:tr w:rsidR="00543683" w:rsidRPr="001945E6" w14:paraId="655B3C04" w14:textId="77777777" w:rsidTr="00245643">
        <w:tc>
          <w:tcPr>
            <w:tcW w:w="4606" w:type="dxa"/>
            <w:tcBorders>
              <w:top w:val="single" w:sz="4" w:space="0" w:color="auto"/>
              <w:left w:val="single" w:sz="4" w:space="0" w:color="auto"/>
              <w:bottom w:val="single" w:sz="4" w:space="0" w:color="auto"/>
              <w:right w:val="single" w:sz="4" w:space="0" w:color="auto"/>
            </w:tcBorders>
          </w:tcPr>
          <w:p w14:paraId="538C7C63"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HBO-rechten</w:t>
            </w:r>
          </w:p>
        </w:tc>
        <w:tc>
          <w:tcPr>
            <w:tcW w:w="4606" w:type="dxa"/>
            <w:tcBorders>
              <w:top w:val="single" w:sz="4" w:space="0" w:color="auto"/>
              <w:left w:val="single" w:sz="4" w:space="0" w:color="auto"/>
              <w:bottom w:val="single" w:sz="4" w:space="0" w:color="auto"/>
              <w:right w:val="single" w:sz="4" w:space="0" w:color="auto"/>
            </w:tcBorders>
            <w:hideMark/>
          </w:tcPr>
          <w:p w14:paraId="4F8CBDD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Geen aanvullende eisen</w:t>
            </w:r>
          </w:p>
        </w:tc>
      </w:tr>
      <w:tr w:rsidR="00543683" w:rsidRPr="001945E6" w14:paraId="15803AEB" w14:textId="77777777" w:rsidTr="00245643">
        <w:tc>
          <w:tcPr>
            <w:tcW w:w="4606" w:type="dxa"/>
            <w:tcBorders>
              <w:top w:val="single" w:sz="4" w:space="0" w:color="auto"/>
              <w:left w:val="single" w:sz="4" w:space="0" w:color="auto"/>
              <w:bottom w:val="single" w:sz="4" w:space="0" w:color="auto"/>
              <w:right w:val="single" w:sz="4" w:space="0" w:color="auto"/>
            </w:tcBorders>
          </w:tcPr>
          <w:p w14:paraId="781A42A9"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ICT</w:t>
            </w:r>
          </w:p>
        </w:tc>
        <w:tc>
          <w:tcPr>
            <w:tcW w:w="4606" w:type="dxa"/>
            <w:tcBorders>
              <w:top w:val="single" w:sz="4" w:space="0" w:color="auto"/>
              <w:left w:val="single" w:sz="4" w:space="0" w:color="auto"/>
              <w:bottom w:val="single" w:sz="4" w:space="0" w:color="auto"/>
              <w:right w:val="single" w:sz="4" w:space="0" w:color="auto"/>
            </w:tcBorders>
            <w:hideMark/>
          </w:tcPr>
          <w:p w14:paraId="227C4C1A"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Geen aanvullende eisen</w:t>
            </w:r>
          </w:p>
        </w:tc>
      </w:tr>
      <w:tr w:rsidR="00543683" w:rsidRPr="001945E6" w14:paraId="2163B482" w14:textId="77777777" w:rsidTr="00245643">
        <w:tc>
          <w:tcPr>
            <w:tcW w:w="4606" w:type="dxa"/>
            <w:tcBorders>
              <w:top w:val="single" w:sz="4" w:space="0" w:color="auto"/>
              <w:left w:val="single" w:sz="4" w:space="0" w:color="auto"/>
              <w:bottom w:val="single" w:sz="4" w:space="0" w:color="auto"/>
              <w:right w:val="single" w:sz="4" w:space="0" w:color="auto"/>
            </w:tcBorders>
          </w:tcPr>
          <w:p w14:paraId="7361090F"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 xml:space="preserve">Journalistiek </w:t>
            </w:r>
          </w:p>
        </w:tc>
        <w:tc>
          <w:tcPr>
            <w:tcW w:w="4606" w:type="dxa"/>
            <w:tcBorders>
              <w:top w:val="single" w:sz="4" w:space="0" w:color="auto"/>
              <w:left w:val="single" w:sz="4" w:space="0" w:color="auto"/>
              <w:bottom w:val="single" w:sz="4" w:space="0" w:color="auto"/>
              <w:right w:val="single" w:sz="4" w:space="0" w:color="auto"/>
            </w:tcBorders>
            <w:hideMark/>
          </w:tcPr>
          <w:p w14:paraId="6CA56D6C"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Geen aanvullende eisen</w:t>
            </w:r>
          </w:p>
        </w:tc>
      </w:tr>
    </w:tbl>
    <w:p w14:paraId="0910A4D7" w14:textId="77777777" w:rsidR="00543683" w:rsidRPr="001945E6" w:rsidRDefault="00543683" w:rsidP="00543683">
      <w:pPr>
        <w:spacing w:line="240" w:lineRule="auto"/>
        <w:rPr>
          <w:rFonts w:ascii="Arial" w:eastAsia="Times New Roman" w:hAnsi="Arial" w:cs="Arial"/>
          <w:szCs w:val="22"/>
          <w:lang w:eastAsia="nl-NL"/>
        </w:rPr>
      </w:pPr>
    </w:p>
    <w:p w14:paraId="5E9075C4" w14:textId="77777777" w:rsidR="00543683" w:rsidRPr="001945E6" w:rsidRDefault="00543683" w:rsidP="00543683">
      <w:pPr>
        <w:spacing w:line="240" w:lineRule="auto"/>
        <w:rPr>
          <w:rFonts w:ascii="Arial" w:eastAsia="Times New Roman" w:hAnsi="Arial" w:cs="Arial"/>
          <w:szCs w:val="22"/>
          <w:lang w:eastAsia="nl-NL"/>
        </w:rPr>
      </w:pPr>
    </w:p>
    <w:tbl>
      <w:tblPr>
        <w:tblpPr w:leftFromText="141" w:rightFromText="141"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467"/>
        <w:gridCol w:w="1466"/>
        <w:gridCol w:w="1466"/>
        <w:gridCol w:w="1466"/>
      </w:tblGrid>
      <w:tr w:rsidR="00543683" w:rsidRPr="001945E6" w14:paraId="46A9A374" w14:textId="77777777" w:rsidTr="00245643">
        <w:trPr>
          <w:trHeight w:val="173"/>
        </w:trPr>
        <w:tc>
          <w:tcPr>
            <w:tcW w:w="3257" w:type="dxa"/>
            <w:hideMark/>
          </w:tcPr>
          <w:p w14:paraId="6702B9BE"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b/>
                <w:bCs/>
                <w:szCs w:val="22"/>
                <w:lang w:eastAsia="nl-NL"/>
              </w:rPr>
              <w:t>Domein</w:t>
            </w:r>
          </w:p>
        </w:tc>
        <w:tc>
          <w:tcPr>
            <w:tcW w:w="1494" w:type="dxa"/>
            <w:hideMark/>
          </w:tcPr>
          <w:p w14:paraId="6E9C8A2F"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b/>
                <w:bCs/>
                <w:szCs w:val="22"/>
                <w:lang w:eastAsia="nl-NL"/>
              </w:rPr>
              <w:t>NT</w:t>
            </w:r>
          </w:p>
        </w:tc>
        <w:tc>
          <w:tcPr>
            <w:tcW w:w="1494" w:type="dxa"/>
            <w:hideMark/>
          </w:tcPr>
          <w:p w14:paraId="066E16F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b/>
                <w:bCs/>
                <w:szCs w:val="22"/>
                <w:lang w:eastAsia="nl-NL"/>
              </w:rPr>
              <w:t>NG</w:t>
            </w:r>
          </w:p>
        </w:tc>
        <w:tc>
          <w:tcPr>
            <w:tcW w:w="1494" w:type="dxa"/>
            <w:hideMark/>
          </w:tcPr>
          <w:p w14:paraId="4873351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b/>
                <w:bCs/>
                <w:szCs w:val="22"/>
                <w:lang w:eastAsia="nl-NL"/>
              </w:rPr>
              <w:t>EM</w:t>
            </w:r>
          </w:p>
        </w:tc>
        <w:tc>
          <w:tcPr>
            <w:tcW w:w="1494" w:type="dxa"/>
            <w:hideMark/>
          </w:tcPr>
          <w:p w14:paraId="06C8211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b/>
                <w:bCs/>
                <w:szCs w:val="22"/>
                <w:lang w:eastAsia="nl-NL"/>
              </w:rPr>
              <w:t>CM</w:t>
            </w:r>
          </w:p>
        </w:tc>
      </w:tr>
      <w:tr w:rsidR="00543683" w:rsidRPr="001945E6" w14:paraId="50E6C8BF" w14:textId="77777777" w:rsidTr="00245643">
        <w:trPr>
          <w:trHeight w:val="148"/>
        </w:trPr>
        <w:tc>
          <w:tcPr>
            <w:tcW w:w="3257" w:type="dxa"/>
            <w:hideMark/>
          </w:tcPr>
          <w:p w14:paraId="74F072E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Aarde en Milieu</w:t>
            </w:r>
          </w:p>
        </w:tc>
        <w:tc>
          <w:tcPr>
            <w:tcW w:w="1494" w:type="dxa"/>
            <w:hideMark/>
          </w:tcPr>
          <w:p w14:paraId="4774F8FC"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 xml:space="preserve">+ </w:t>
            </w:r>
          </w:p>
        </w:tc>
        <w:tc>
          <w:tcPr>
            <w:tcW w:w="1494" w:type="dxa"/>
            <w:hideMark/>
          </w:tcPr>
          <w:p w14:paraId="6D80B921"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7E4B222B"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236ABD2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r>
      <w:tr w:rsidR="00543683" w:rsidRPr="001945E6" w14:paraId="6E2D5DF0" w14:textId="77777777" w:rsidTr="00245643">
        <w:trPr>
          <w:trHeight w:val="284"/>
        </w:trPr>
        <w:tc>
          <w:tcPr>
            <w:tcW w:w="3257" w:type="dxa"/>
            <w:hideMark/>
          </w:tcPr>
          <w:p w14:paraId="40B029D8"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 xml:space="preserve">Economie en Bedrijf </w:t>
            </w:r>
          </w:p>
        </w:tc>
        <w:tc>
          <w:tcPr>
            <w:tcW w:w="1494" w:type="dxa"/>
            <w:hideMark/>
          </w:tcPr>
          <w:p w14:paraId="414210DF"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1E8E06D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49A9390D"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7BFE847B"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r>
      <w:tr w:rsidR="00543683" w:rsidRPr="001945E6" w14:paraId="2636B07F" w14:textId="77777777" w:rsidTr="00245643">
        <w:trPr>
          <w:trHeight w:val="284"/>
        </w:trPr>
        <w:tc>
          <w:tcPr>
            <w:tcW w:w="3257" w:type="dxa"/>
            <w:hideMark/>
          </w:tcPr>
          <w:p w14:paraId="5D79B8BF"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Exact en Informatica</w:t>
            </w:r>
          </w:p>
        </w:tc>
        <w:tc>
          <w:tcPr>
            <w:tcW w:w="1494" w:type="dxa"/>
            <w:hideMark/>
          </w:tcPr>
          <w:p w14:paraId="21B15B45"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2C071E6A"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282692C3"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6AD91CE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r>
      <w:tr w:rsidR="00543683" w:rsidRPr="001945E6" w14:paraId="7C344318" w14:textId="77777777" w:rsidTr="00245643">
        <w:trPr>
          <w:trHeight w:val="284"/>
        </w:trPr>
        <w:tc>
          <w:tcPr>
            <w:tcW w:w="3257" w:type="dxa"/>
            <w:hideMark/>
          </w:tcPr>
          <w:p w14:paraId="1B1DC53E"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Gedrag en Maatschappij</w:t>
            </w:r>
          </w:p>
        </w:tc>
        <w:tc>
          <w:tcPr>
            <w:tcW w:w="1494" w:type="dxa"/>
            <w:hideMark/>
          </w:tcPr>
          <w:p w14:paraId="60248B7A"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7507AABF"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422E6303"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08994D39"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r>
      <w:tr w:rsidR="00543683" w:rsidRPr="001945E6" w14:paraId="434485DB" w14:textId="77777777" w:rsidTr="00245643">
        <w:trPr>
          <w:trHeight w:val="284"/>
        </w:trPr>
        <w:tc>
          <w:tcPr>
            <w:tcW w:w="3257" w:type="dxa"/>
            <w:hideMark/>
          </w:tcPr>
          <w:p w14:paraId="7BFEE32E"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Gezondheid</w:t>
            </w:r>
          </w:p>
        </w:tc>
        <w:tc>
          <w:tcPr>
            <w:tcW w:w="1494" w:type="dxa"/>
            <w:hideMark/>
          </w:tcPr>
          <w:p w14:paraId="7C5E587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4A74B7B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7AB85292"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0C44B79C"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r>
      <w:tr w:rsidR="00543683" w:rsidRPr="001945E6" w14:paraId="7A84CFF3" w14:textId="77777777" w:rsidTr="00245643">
        <w:trPr>
          <w:trHeight w:val="284"/>
        </w:trPr>
        <w:tc>
          <w:tcPr>
            <w:tcW w:w="3257" w:type="dxa"/>
            <w:hideMark/>
          </w:tcPr>
          <w:p w14:paraId="36D0068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 xml:space="preserve">Kunst en Cultuur </w:t>
            </w:r>
          </w:p>
        </w:tc>
        <w:tc>
          <w:tcPr>
            <w:tcW w:w="1494" w:type="dxa"/>
            <w:hideMark/>
          </w:tcPr>
          <w:p w14:paraId="6596B54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61B4DE33"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72BD24F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5D3FFAC9"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r>
      <w:tr w:rsidR="00543683" w:rsidRPr="001945E6" w14:paraId="7E20C944" w14:textId="77777777" w:rsidTr="00245643">
        <w:trPr>
          <w:trHeight w:val="284"/>
        </w:trPr>
        <w:tc>
          <w:tcPr>
            <w:tcW w:w="3257" w:type="dxa"/>
            <w:hideMark/>
          </w:tcPr>
          <w:p w14:paraId="542AA2CC"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Onderwijs en Opvoeding</w:t>
            </w:r>
          </w:p>
        </w:tc>
        <w:tc>
          <w:tcPr>
            <w:tcW w:w="1494" w:type="dxa"/>
            <w:hideMark/>
          </w:tcPr>
          <w:p w14:paraId="02B4605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5CE01F6D"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1D22792F"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4E8FCFB9"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r>
      <w:tr w:rsidR="00543683" w:rsidRPr="001945E6" w14:paraId="45493D6E" w14:textId="77777777" w:rsidTr="00245643">
        <w:trPr>
          <w:trHeight w:val="284"/>
        </w:trPr>
        <w:tc>
          <w:tcPr>
            <w:tcW w:w="3257" w:type="dxa"/>
            <w:hideMark/>
          </w:tcPr>
          <w:p w14:paraId="4AD62678"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Recht en Bestuur</w:t>
            </w:r>
          </w:p>
        </w:tc>
        <w:tc>
          <w:tcPr>
            <w:tcW w:w="1494" w:type="dxa"/>
            <w:hideMark/>
          </w:tcPr>
          <w:p w14:paraId="148EB1AC"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4142D26D"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3B8F6941"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07C5AB4C"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r>
      <w:tr w:rsidR="00543683" w:rsidRPr="001945E6" w14:paraId="2B4ABF88" w14:textId="77777777" w:rsidTr="00245643">
        <w:trPr>
          <w:trHeight w:val="284"/>
        </w:trPr>
        <w:tc>
          <w:tcPr>
            <w:tcW w:w="3257" w:type="dxa"/>
            <w:hideMark/>
          </w:tcPr>
          <w:p w14:paraId="25C66EFE"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Taal en Communicatie</w:t>
            </w:r>
          </w:p>
        </w:tc>
        <w:tc>
          <w:tcPr>
            <w:tcW w:w="1494" w:type="dxa"/>
            <w:hideMark/>
          </w:tcPr>
          <w:p w14:paraId="489CCB6F"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42352DE7"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0D2EC2D3"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55F4CC3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r>
      <w:tr w:rsidR="00543683" w:rsidRPr="001945E6" w14:paraId="19DF183E" w14:textId="77777777" w:rsidTr="00245643">
        <w:trPr>
          <w:trHeight w:val="284"/>
        </w:trPr>
        <w:tc>
          <w:tcPr>
            <w:tcW w:w="3257" w:type="dxa"/>
            <w:hideMark/>
          </w:tcPr>
          <w:p w14:paraId="6DA299AC"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 xml:space="preserve">Techniek </w:t>
            </w:r>
          </w:p>
        </w:tc>
        <w:tc>
          <w:tcPr>
            <w:tcW w:w="1494" w:type="dxa"/>
            <w:hideMark/>
          </w:tcPr>
          <w:p w14:paraId="11EE5073"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c>
          <w:tcPr>
            <w:tcW w:w="1494" w:type="dxa"/>
            <w:hideMark/>
          </w:tcPr>
          <w:p w14:paraId="7E91141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Soms AE</w:t>
            </w:r>
          </w:p>
        </w:tc>
        <w:tc>
          <w:tcPr>
            <w:tcW w:w="1494" w:type="dxa"/>
            <w:hideMark/>
          </w:tcPr>
          <w:p w14:paraId="1EBC4E56"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 xml:space="preserve">Soms AE </w:t>
            </w:r>
          </w:p>
        </w:tc>
        <w:tc>
          <w:tcPr>
            <w:tcW w:w="1494" w:type="dxa"/>
            <w:hideMark/>
          </w:tcPr>
          <w:p w14:paraId="3915F184" w14:textId="77777777" w:rsidR="00543683" w:rsidRPr="001945E6" w:rsidRDefault="00543683" w:rsidP="00245643">
            <w:pPr>
              <w:spacing w:line="240" w:lineRule="auto"/>
              <w:rPr>
                <w:rFonts w:ascii="Arial" w:eastAsia="SimSun" w:hAnsi="Arial" w:cs="Arial"/>
                <w:szCs w:val="22"/>
                <w:lang w:eastAsia="nl-NL"/>
              </w:rPr>
            </w:pPr>
            <w:r w:rsidRPr="001945E6">
              <w:rPr>
                <w:rFonts w:ascii="Arial" w:eastAsia="SimSun" w:hAnsi="Arial" w:cs="Arial"/>
                <w:szCs w:val="22"/>
                <w:lang w:eastAsia="nl-NL"/>
              </w:rPr>
              <w:t>-</w:t>
            </w:r>
          </w:p>
        </w:tc>
      </w:tr>
    </w:tbl>
    <w:p w14:paraId="1EB1BA59" w14:textId="77777777" w:rsidR="00543683" w:rsidRPr="001945E6" w:rsidRDefault="00543683" w:rsidP="00543683">
      <w:pPr>
        <w:spacing w:line="240" w:lineRule="auto"/>
        <w:rPr>
          <w:rFonts w:ascii="Arial" w:eastAsia="Times New Roman" w:hAnsi="Arial" w:cs="Arial"/>
          <w:i/>
          <w:iCs/>
          <w:szCs w:val="22"/>
          <w:lang w:eastAsia="nl-NL"/>
        </w:rPr>
      </w:pPr>
      <w:r w:rsidRPr="001945E6">
        <w:rPr>
          <w:rFonts w:ascii="Arial" w:eastAsia="Times New Roman" w:hAnsi="Arial" w:cs="Arial"/>
          <w:i/>
          <w:iCs/>
          <w:szCs w:val="22"/>
          <w:lang w:eastAsia="nl-NL"/>
        </w:rPr>
        <w:t xml:space="preserve">*Soms AE = soms aanvullende vakeisen als economie, wiskunde of natuurkunde. Mocht later blijken dat je dit vak nodig had, maar niet hebt gevolgd, dan kun je apart deelcertificaten halen. Voor meer informatie daarover kun je terecht bij de decaan.  </w:t>
      </w:r>
    </w:p>
    <w:p w14:paraId="2346A82C" w14:textId="77777777" w:rsidR="00543683" w:rsidRPr="001945E6" w:rsidRDefault="00543683" w:rsidP="005436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
          <w:bCs/>
          <w:szCs w:val="22"/>
          <w:lang w:eastAsia="nl-NL"/>
        </w:rPr>
      </w:pPr>
    </w:p>
    <w:p w14:paraId="68AE7088" w14:textId="77777777" w:rsidR="00543683" w:rsidRPr="001945E6" w:rsidRDefault="00543683" w:rsidP="005436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
          <w:bCs/>
          <w:szCs w:val="22"/>
          <w:lang w:eastAsia="nl-NL"/>
        </w:rPr>
      </w:pPr>
      <w:r w:rsidRPr="001945E6">
        <w:rPr>
          <w:rFonts w:ascii="Arial" w:eastAsia="Times New Roman" w:hAnsi="Arial" w:cs="Arial"/>
          <w:b/>
          <w:bCs/>
          <w:szCs w:val="22"/>
          <w:lang w:eastAsia="nl-NL"/>
        </w:rPr>
        <w:t>BSM</w:t>
      </w:r>
    </w:p>
    <w:p w14:paraId="7014B019" w14:textId="3E830291" w:rsidR="00543683" w:rsidRPr="001945E6" w:rsidRDefault="00EC26BB" w:rsidP="00543683">
      <w:pPr>
        <w:ind w:left="-15"/>
        <w:rPr>
          <w:rFonts w:ascii="Arial" w:hAnsi="Arial" w:cs="Arial"/>
          <w:b/>
          <w:bCs/>
          <w:szCs w:val="22"/>
        </w:rPr>
      </w:pPr>
      <w:r w:rsidRPr="00C259E9">
        <w:rPr>
          <w:rFonts w:cstheme="minorHAnsi"/>
          <w:bCs/>
          <w:szCs w:val="22"/>
        </w:rPr>
        <w:t xml:space="preserve">Kies je het vak BSM dan zitten daar kosten aan verbonden. Je betaalt </w:t>
      </w:r>
      <w:r w:rsidR="00BC43DD">
        <w:rPr>
          <w:rFonts w:cstheme="minorHAnsi"/>
          <w:bCs/>
          <w:szCs w:val="22"/>
        </w:rPr>
        <w:t>€</w:t>
      </w:r>
      <w:r w:rsidR="000558C8">
        <w:rPr>
          <w:rFonts w:cstheme="minorHAnsi"/>
          <w:bCs/>
          <w:szCs w:val="22"/>
        </w:rPr>
        <w:t>18,-</w:t>
      </w:r>
      <w:r w:rsidR="00BC43DD">
        <w:rPr>
          <w:rFonts w:cstheme="minorHAnsi"/>
          <w:bCs/>
          <w:szCs w:val="22"/>
        </w:rPr>
        <w:t xml:space="preserve"> </w:t>
      </w:r>
      <w:r w:rsidRPr="00C259E9">
        <w:rPr>
          <w:rFonts w:cstheme="minorHAnsi"/>
          <w:bCs/>
          <w:szCs w:val="22"/>
        </w:rPr>
        <w:t xml:space="preserve">voor een sportshirt dat je aan hebt tijdens de lessen en de sportactiviteiten. Je kunt (optioneel) ook een trui aanschaffen voor </w:t>
      </w:r>
      <w:r w:rsidR="00BC43DD">
        <w:rPr>
          <w:rFonts w:cstheme="minorHAnsi"/>
          <w:bCs/>
          <w:szCs w:val="22"/>
        </w:rPr>
        <w:t>€</w:t>
      </w:r>
      <w:r w:rsidRPr="00C259E9">
        <w:rPr>
          <w:rFonts w:cstheme="minorHAnsi"/>
          <w:bCs/>
          <w:szCs w:val="22"/>
        </w:rPr>
        <w:t>35,99. Beide kan je kopen bij Huijg sport in de Cronjé</w:t>
      </w:r>
    </w:p>
    <w:p w14:paraId="64B49B94" w14:textId="77777777" w:rsidR="00543683" w:rsidRDefault="00543683" w:rsidP="00543683">
      <w:pPr>
        <w:ind w:left="-15"/>
        <w:rPr>
          <w:rFonts w:ascii="Arial" w:hAnsi="Arial" w:cs="Arial"/>
          <w:b/>
          <w:bCs/>
          <w:szCs w:val="22"/>
        </w:rPr>
      </w:pPr>
    </w:p>
    <w:p w14:paraId="2A992BCF" w14:textId="77777777" w:rsidR="00920B62" w:rsidRDefault="00920B62" w:rsidP="00543683">
      <w:pPr>
        <w:ind w:left="-15"/>
        <w:rPr>
          <w:rFonts w:ascii="Arial" w:hAnsi="Arial" w:cs="Arial"/>
          <w:b/>
          <w:bCs/>
          <w:szCs w:val="22"/>
        </w:rPr>
      </w:pPr>
    </w:p>
    <w:p w14:paraId="7074B3AC" w14:textId="77777777" w:rsidR="00B42949" w:rsidRPr="001945E6" w:rsidRDefault="00B42949" w:rsidP="00543683">
      <w:pPr>
        <w:ind w:left="-15"/>
        <w:rPr>
          <w:rFonts w:ascii="Arial" w:hAnsi="Arial" w:cs="Arial"/>
          <w:b/>
          <w:bCs/>
          <w:szCs w:val="22"/>
        </w:rPr>
      </w:pPr>
    </w:p>
    <w:p w14:paraId="7FC15733" w14:textId="77777777" w:rsidR="00543683" w:rsidRDefault="00543683" w:rsidP="00543683">
      <w:pPr>
        <w:ind w:left="-15"/>
        <w:rPr>
          <w:rFonts w:ascii="Arial" w:hAnsi="Arial" w:cs="Arial"/>
          <w:b/>
          <w:bCs/>
        </w:rPr>
      </w:pPr>
    </w:p>
    <w:p w14:paraId="373B48F2" w14:textId="77777777" w:rsidR="00543683" w:rsidRPr="0051392E" w:rsidRDefault="00543683" w:rsidP="00543683">
      <w:pPr>
        <w:ind w:left="-15"/>
        <w:rPr>
          <w:rFonts w:ascii="Arial" w:hAnsi="Arial" w:cs="Arial"/>
          <w:b/>
          <w:bCs/>
          <w:color w:val="EE7F00" w:themeColor="accent1"/>
          <w:szCs w:val="22"/>
        </w:rPr>
      </w:pPr>
      <w:r w:rsidRPr="0051392E">
        <w:rPr>
          <w:rFonts w:ascii="Arial" w:hAnsi="Arial" w:cs="Arial"/>
          <w:b/>
          <w:bCs/>
          <w:color w:val="EE7F00" w:themeColor="accent1"/>
          <w:szCs w:val="22"/>
        </w:rPr>
        <w:lastRenderedPageBreak/>
        <w:t>5.</w:t>
      </w:r>
      <w:r w:rsidRPr="0051392E">
        <w:rPr>
          <w:rFonts w:ascii="Arial" w:hAnsi="Arial" w:cs="Arial"/>
          <w:b/>
          <w:bCs/>
          <w:color w:val="EE7F00" w:themeColor="accent1"/>
          <w:szCs w:val="22"/>
        </w:rPr>
        <w:tab/>
        <w:t>Urenverdeling vakken</w:t>
      </w:r>
    </w:p>
    <w:p w14:paraId="786A4AD8" w14:textId="77777777" w:rsidR="00543683" w:rsidRPr="001945E6" w:rsidRDefault="00543683" w:rsidP="00543683">
      <w:pPr>
        <w:rPr>
          <w:rFonts w:ascii="Arial" w:hAnsi="Arial" w:cs="Arial"/>
          <w:szCs w:val="22"/>
        </w:rPr>
      </w:pPr>
    </w:p>
    <w:p w14:paraId="20C645FE" w14:textId="77777777" w:rsidR="00543683" w:rsidRPr="001945E6" w:rsidRDefault="00543683" w:rsidP="00543683">
      <w:pPr>
        <w:rPr>
          <w:rFonts w:ascii="Arial" w:hAnsi="Arial" w:cs="Arial"/>
          <w:szCs w:val="22"/>
        </w:rPr>
      </w:pPr>
      <w:r w:rsidRPr="001945E6">
        <w:rPr>
          <w:rFonts w:ascii="Arial" w:hAnsi="Arial" w:cs="Arial"/>
          <w:szCs w:val="22"/>
        </w:rPr>
        <w:t xml:space="preserve">In het volgende overzicht is per profiel de studielastverdeling (SLU) weergegeven.  </w:t>
      </w:r>
    </w:p>
    <w:p w14:paraId="7177EF1F" w14:textId="77777777" w:rsidR="00543683" w:rsidRPr="001945E6" w:rsidRDefault="00543683" w:rsidP="00543683">
      <w:pPr>
        <w:rPr>
          <w:rFonts w:ascii="Arial" w:hAnsi="Arial" w:cs="Arial"/>
          <w:szCs w:val="22"/>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96"/>
        <w:gridCol w:w="480"/>
        <w:gridCol w:w="530"/>
        <w:gridCol w:w="1167"/>
        <w:gridCol w:w="630"/>
        <w:gridCol w:w="608"/>
        <w:gridCol w:w="1167"/>
        <w:gridCol w:w="630"/>
        <w:gridCol w:w="530"/>
        <w:gridCol w:w="1167"/>
        <w:gridCol w:w="549"/>
        <w:gridCol w:w="530"/>
      </w:tblGrid>
      <w:tr w:rsidR="00543683" w:rsidRPr="001945E6" w14:paraId="010DF14B" w14:textId="77777777" w:rsidTr="00882ACD">
        <w:trPr>
          <w:trHeight w:val="321"/>
        </w:trPr>
        <w:tc>
          <w:tcPr>
            <w:tcW w:w="9384" w:type="dxa"/>
            <w:gridSpan w:val="12"/>
            <w:tcBorders>
              <w:top w:val="single" w:sz="4" w:space="0" w:color="auto"/>
              <w:left w:val="single" w:sz="4" w:space="0" w:color="auto"/>
              <w:bottom w:val="single" w:sz="4" w:space="0" w:color="auto"/>
              <w:right w:val="single" w:sz="4" w:space="0" w:color="auto"/>
            </w:tcBorders>
            <w:noWrap/>
            <w:vAlign w:val="bottom"/>
            <w:hideMark/>
          </w:tcPr>
          <w:p w14:paraId="211D6DE7" w14:textId="77777777" w:rsidR="00543683" w:rsidRPr="001945E6" w:rsidRDefault="00543683" w:rsidP="00245643">
            <w:pPr>
              <w:spacing w:line="240" w:lineRule="auto"/>
              <w:rPr>
                <w:rFonts w:ascii="Arial" w:eastAsia="Times New Roman" w:hAnsi="Arial" w:cs="Arial"/>
                <w:szCs w:val="22"/>
                <w:lang w:eastAsia="ja-JP"/>
              </w:rPr>
            </w:pPr>
            <w:r w:rsidRPr="001945E6">
              <w:rPr>
                <w:rFonts w:ascii="Arial" w:eastAsia="Times New Roman" w:hAnsi="Arial" w:cs="Arial"/>
                <w:color w:val="000000"/>
                <w:szCs w:val="22"/>
                <w:lang w:eastAsia="ja-JP"/>
              </w:rPr>
              <w:t>Studielastverdeling 4 en 5 havo</w:t>
            </w:r>
          </w:p>
        </w:tc>
      </w:tr>
      <w:tr w:rsidR="00543683" w:rsidRPr="001945E6" w14:paraId="37DFFD9D"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0EEE6A78" w14:textId="77777777" w:rsidR="00543683" w:rsidRPr="001945E6" w:rsidRDefault="00543683" w:rsidP="00245643">
            <w:pPr>
              <w:spacing w:line="240" w:lineRule="auto"/>
              <w:rPr>
                <w:rFonts w:ascii="Arial" w:eastAsia="Times New Roman" w:hAnsi="Arial" w:cs="Arial"/>
                <w:b/>
                <w:bCs/>
                <w:szCs w:val="22"/>
                <w:lang w:eastAsia="ja-JP"/>
              </w:rPr>
            </w:pPr>
            <w:r w:rsidRPr="001945E6">
              <w:rPr>
                <w:rFonts w:ascii="Arial" w:eastAsia="Times New Roman" w:hAnsi="Arial" w:cs="Arial"/>
                <w:b/>
                <w:bCs/>
                <w:szCs w:val="22"/>
                <w:lang w:eastAsia="ja-JP"/>
              </w:rPr>
              <w:t>C&amp;M</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6B77351D" w14:textId="77777777" w:rsidR="00543683" w:rsidRPr="001945E6" w:rsidRDefault="00543683" w:rsidP="00245643">
            <w:pPr>
              <w:spacing w:line="240" w:lineRule="auto"/>
              <w:rPr>
                <w:rFonts w:ascii="Arial" w:eastAsia="Times New Roman" w:hAnsi="Arial" w:cs="Arial"/>
                <w:b/>
                <w:bCs/>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73D95BA"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0A5F049" w14:textId="77777777" w:rsidR="00543683" w:rsidRPr="001945E6" w:rsidRDefault="00543683" w:rsidP="00245643">
            <w:pPr>
              <w:spacing w:line="240" w:lineRule="auto"/>
              <w:rPr>
                <w:rFonts w:ascii="Arial" w:eastAsia="Times New Roman" w:hAnsi="Arial" w:cs="Arial"/>
                <w:b/>
                <w:bCs/>
                <w:szCs w:val="22"/>
                <w:lang w:eastAsia="ja-JP"/>
              </w:rPr>
            </w:pPr>
            <w:r w:rsidRPr="001945E6">
              <w:rPr>
                <w:rFonts w:ascii="Arial" w:eastAsia="Times New Roman" w:hAnsi="Arial" w:cs="Arial"/>
                <w:b/>
                <w:bCs/>
                <w:szCs w:val="22"/>
                <w:lang w:eastAsia="ja-JP"/>
              </w:rPr>
              <w:t>E&amp;M</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9001A0E" w14:textId="77777777" w:rsidR="00543683" w:rsidRPr="001945E6" w:rsidRDefault="00543683" w:rsidP="00245643">
            <w:pPr>
              <w:spacing w:line="240" w:lineRule="auto"/>
              <w:rPr>
                <w:rFonts w:ascii="Arial" w:eastAsia="Times New Roman" w:hAnsi="Arial" w:cs="Arial"/>
                <w:b/>
                <w:bCs/>
                <w:szCs w:val="22"/>
                <w:lang w:eastAsia="ja-JP"/>
              </w:rPr>
            </w:pP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03F4568B"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FA8C299" w14:textId="77777777" w:rsidR="00543683" w:rsidRPr="001945E6" w:rsidRDefault="00543683" w:rsidP="00245643">
            <w:pPr>
              <w:spacing w:line="240" w:lineRule="auto"/>
              <w:rPr>
                <w:rFonts w:ascii="Arial" w:eastAsia="Times New Roman" w:hAnsi="Arial" w:cs="Arial"/>
                <w:b/>
                <w:bCs/>
                <w:szCs w:val="22"/>
                <w:lang w:eastAsia="ja-JP"/>
              </w:rPr>
            </w:pPr>
            <w:r w:rsidRPr="001945E6">
              <w:rPr>
                <w:rFonts w:ascii="Arial" w:eastAsia="Times New Roman" w:hAnsi="Arial" w:cs="Arial"/>
                <w:b/>
                <w:bCs/>
                <w:szCs w:val="22"/>
                <w:lang w:eastAsia="ja-JP"/>
              </w:rPr>
              <w:t>N&amp;G</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83E58F4" w14:textId="77777777" w:rsidR="00543683" w:rsidRPr="001945E6" w:rsidRDefault="00543683" w:rsidP="00245643">
            <w:pPr>
              <w:spacing w:line="240" w:lineRule="auto"/>
              <w:rPr>
                <w:rFonts w:ascii="Arial" w:eastAsia="Times New Roman" w:hAnsi="Arial" w:cs="Arial"/>
                <w:b/>
                <w:bCs/>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AE7354D"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2F48858" w14:textId="77777777" w:rsidR="00543683" w:rsidRPr="001945E6" w:rsidRDefault="00543683" w:rsidP="00245643">
            <w:pPr>
              <w:spacing w:line="240" w:lineRule="auto"/>
              <w:rPr>
                <w:rFonts w:ascii="Arial" w:eastAsia="Times New Roman" w:hAnsi="Arial" w:cs="Arial"/>
                <w:b/>
                <w:bCs/>
                <w:szCs w:val="22"/>
                <w:lang w:eastAsia="ja-JP"/>
              </w:rPr>
            </w:pPr>
            <w:r w:rsidRPr="001945E6">
              <w:rPr>
                <w:rFonts w:ascii="Arial" w:eastAsia="Times New Roman" w:hAnsi="Arial" w:cs="Arial"/>
                <w:b/>
                <w:bCs/>
                <w:szCs w:val="22"/>
                <w:lang w:eastAsia="ja-JP"/>
              </w:rPr>
              <w:t>N&amp;T</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7A1F4260" w14:textId="77777777" w:rsidR="00543683" w:rsidRPr="001945E6" w:rsidRDefault="00543683" w:rsidP="00245643">
            <w:pPr>
              <w:spacing w:line="240" w:lineRule="auto"/>
              <w:rPr>
                <w:rFonts w:ascii="Arial" w:eastAsia="Times New Roman" w:hAnsi="Arial" w:cs="Arial"/>
                <w:b/>
                <w:bCs/>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C4255BD"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2FBF9D84"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27115497" w14:textId="77777777" w:rsidR="00543683" w:rsidRPr="001945E6" w:rsidRDefault="00543683" w:rsidP="00245643">
            <w:pPr>
              <w:spacing w:line="240" w:lineRule="auto"/>
              <w:rPr>
                <w:rFonts w:ascii="Arial" w:eastAsia="Times New Roman" w:hAnsi="Arial" w:cs="Arial"/>
                <w:b/>
                <w:bCs/>
                <w:color w:val="000000"/>
                <w:szCs w:val="22"/>
                <w:lang w:eastAsia="ja-JP"/>
              </w:rPr>
            </w:pPr>
            <w:r w:rsidRPr="001945E6">
              <w:rPr>
                <w:rFonts w:ascii="Arial" w:eastAsia="Times New Roman" w:hAnsi="Arial" w:cs="Arial"/>
                <w:b/>
                <w:bCs/>
                <w:color w:val="000000"/>
                <w:szCs w:val="22"/>
                <w:lang w:eastAsia="ja-JP"/>
              </w:rPr>
              <w:t>Gem deel</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5EE6F58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4H</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D67141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5H</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567B79F8"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A030C5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4H</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41FD390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5H</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A809536"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1E8F4C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4H</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103976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5H</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1D39F0A"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2E88EF9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4H</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65C589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5H</w:t>
            </w:r>
          </w:p>
        </w:tc>
      </w:tr>
      <w:tr w:rsidR="00543683" w:rsidRPr="001945E6" w14:paraId="15E8127F"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650AAE7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Ne</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65D3D91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B3BC9E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FBD838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Ne</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46AA48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3A35F55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3126DB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Ne</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507CE2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77CDC1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5C13B54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Ne</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7B1EE9C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BFAF72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r>
      <w:tr w:rsidR="00543683" w:rsidRPr="001945E6" w14:paraId="01F23212"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031A53B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En</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2409D16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7B2E19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4853CC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En</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679F08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1F0DD23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045AFD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En</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C789A1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9BD028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316030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En</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5E7E05D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3B2159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r>
      <w:tr w:rsidR="00543683" w:rsidRPr="001945E6" w14:paraId="0A6AB5BA"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4377A09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Ma</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5F57FE8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DCD14D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FA5E0C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Ma</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9AD66F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7C53294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D63810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Ma</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D5ABE1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D3B678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B0054F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Ma</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76C8E30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3BB103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w:t>
            </w:r>
          </w:p>
        </w:tc>
      </w:tr>
      <w:tr w:rsidR="00543683" w:rsidRPr="001945E6" w14:paraId="04360A88"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3ACA519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Ckv</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7EA8464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89DBFE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6D7E92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Ckv</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417FD5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375DF45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A73F81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Ckv</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E004FB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CFEC10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440D19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Ckv</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05B5345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3A6E1E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w:t>
            </w:r>
          </w:p>
        </w:tc>
      </w:tr>
      <w:tr w:rsidR="00543683" w:rsidRPr="001945E6" w14:paraId="43DAB2CC"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283EB72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LO</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9064D4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1CEA5E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0,5</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FBE9ED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LO</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EDFE8A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7EEE47E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0,5</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64A64C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LO</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F0A09A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F221FB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0,5</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5B26AE1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LO</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75F11AF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DA37C0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0,5</w:t>
            </w:r>
          </w:p>
        </w:tc>
      </w:tr>
      <w:tr w:rsidR="00543683" w:rsidRPr="001945E6" w14:paraId="058C0ACC"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380A1F2A" w14:textId="73103625"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GPR</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775A6D0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2/0</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316103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0790A49" w14:textId="70643C32"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GPR</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E8C797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szCs w:val="22"/>
                <w:lang w:eastAsia="ja-JP"/>
              </w:rPr>
              <w:t>2/0</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0E1CE07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4DBEFFA" w14:textId="4E5D1192"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GPR</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4920CE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szCs w:val="22"/>
                <w:lang w:eastAsia="ja-JP"/>
              </w:rPr>
              <w:t>2/0</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205036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55F92CE" w14:textId="561A7DDA"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GPR</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7E8FB85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szCs w:val="22"/>
                <w:lang w:eastAsia="ja-JP"/>
              </w:rPr>
              <w:t>2/0</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A9F8A5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r>
      <w:tr w:rsidR="00543683" w:rsidRPr="001945E6" w14:paraId="7D49DB80"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6886F4F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ML</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1C71C00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2E02A1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CBB05D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ML</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DDB513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51C74B4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59FA14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ML</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7FB33B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AFC47F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B6220C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ML</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7E8F6B4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F132A4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r>
      <w:tr w:rsidR="00543683" w:rsidRPr="001945E6" w14:paraId="167D871C"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1576CB6B"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9667C8D"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BC4D4EF"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929B902"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0AB2F96" w14:textId="77777777" w:rsidR="00543683" w:rsidRPr="001945E6" w:rsidRDefault="00543683" w:rsidP="00245643">
            <w:pPr>
              <w:spacing w:line="240" w:lineRule="auto"/>
              <w:rPr>
                <w:rFonts w:ascii="Arial" w:eastAsia="Times New Roman" w:hAnsi="Arial" w:cs="Arial"/>
                <w:szCs w:val="22"/>
                <w:lang w:eastAsia="nl-NL"/>
              </w:rPr>
            </w:pP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624D4743"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9B3B0E7"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D966669"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DE3917A"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E50CC29" w14:textId="77777777" w:rsidR="00543683" w:rsidRPr="001945E6" w:rsidRDefault="00543683" w:rsidP="00245643">
            <w:pPr>
              <w:spacing w:line="240" w:lineRule="auto"/>
              <w:rPr>
                <w:rFonts w:ascii="Arial" w:eastAsia="Times New Roman" w:hAnsi="Arial" w:cs="Arial"/>
                <w:szCs w:val="22"/>
                <w:lang w:eastAsia="nl-NL"/>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7CB52EBC"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DCEED97"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27F9D3D6" w14:textId="77777777" w:rsidTr="00882ACD">
        <w:trPr>
          <w:trHeight w:val="321"/>
        </w:trPr>
        <w:tc>
          <w:tcPr>
            <w:tcW w:w="1876" w:type="dxa"/>
            <w:gridSpan w:val="2"/>
            <w:tcBorders>
              <w:top w:val="single" w:sz="4" w:space="0" w:color="auto"/>
              <w:left w:val="single" w:sz="4" w:space="0" w:color="auto"/>
              <w:bottom w:val="single" w:sz="4" w:space="0" w:color="auto"/>
              <w:right w:val="single" w:sz="4" w:space="0" w:color="auto"/>
            </w:tcBorders>
            <w:noWrap/>
            <w:vAlign w:val="bottom"/>
            <w:hideMark/>
          </w:tcPr>
          <w:p w14:paraId="68B4FB0F" w14:textId="77777777" w:rsidR="00543683" w:rsidRPr="001945E6" w:rsidRDefault="00543683" w:rsidP="00245643">
            <w:pPr>
              <w:spacing w:line="240" w:lineRule="auto"/>
              <w:rPr>
                <w:rFonts w:ascii="Arial" w:eastAsia="Times New Roman" w:hAnsi="Arial" w:cs="Arial"/>
                <w:b/>
                <w:bCs/>
                <w:color w:val="000000"/>
                <w:szCs w:val="22"/>
                <w:lang w:eastAsia="ja-JP"/>
              </w:rPr>
            </w:pPr>
            <w:r w:rsidRPr="001945E6">
              <w:rPr>
                <w:rFonts w:ascii="Arial" w:eastAsia="Times New Roman" w:hAnsi="Arial" w:cs="Arial"/>
                <w:b/>
                <w:bCs/>
                <w:color w:val="000000"/>
                <w:szCs w:val="22"/>
                <w:lang w:eastAsia="ja-JP"/>
              </w:rPr>
              <w:t>Profielvakken</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2107001" w14:textId="77777777" w:rsidR="00543683" w:rsidRPr="001945E6" w:rsidRDefault="00543683" w:rsidP="00245643">
            <w:pPr>
              <w:spacing w:line="240" w:lineRule="auto"/>
              <w:rPr>
                <w:rFonts w:ascii="Arial" w:eastAsia="Times New Roman" w:hAnsi="Arial" w:cs="Arial"/>
                <w:b/>
                <w:bCs/>
                <w:color w:val="000000"/>
                <w:szCs w:val="22"/>
                <w:lang w:eastAsia="ja-JP"/>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BA58C03"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8F92B08" w14:textId="77777777" w:rsidR="00543683" w:rsidRPr="001945E6" w:rsidRDefault="00543683" w:rsidP="00245643">
            <w:pPr>
              <w:spacing w:line="240" w:lineRule="auto"/>
              <w:rPr>
                <w:rFonts w:ascii="Arial" w:eastAsia="Times New Roman" w:hAnsi="Arial" w:cs="Arial"/>
                <w:szCs w:val="22"/>
                <w:lang w:eastAsia="nl-NL"/>
              </w:rPr>
            </w:pP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79F49783"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76572FA"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9F8BA5C"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6123795"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3EB3900" w14:textId="77777777" w:rsidR="00543683" w:rsidRPr="001945E6" w:rsidRDefault="00543683" w:rsidP="00245643">
            <w:pPr>
              <w:spacing w:line="240" w:lineRule="auto"/>
              <w:rPr>
                <w:rFonts w:ascii="Arial" w:eastAsia="Times New Roman" w:hAnsi="Arial" w:cs="Arial"/>
                <w:szCs w:val="22"/>
                <w:lang w:eastAsia="nl-NL"/>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51F6A817"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E9B5431"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43D88F0B"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36409248" w14:textId="77777777" w:rsidR="00543683" w:rsidRPr="001945E6" w:rsidRDefault="00543683" w:rsidP="00245643">
            <w:pPr>
              <w:spacing w:line="240" w:lineRule="auto"/>
              <w:rPr>
                <w:rFonts w:ascii="Arial" w:eastAsia="Times New Roman" w:hAnsi="Arial" w:cs="Arial"/>
                <w:b/>
                <w:bCs/>
                <w:color w:val="000000"/>
                <w:szCs w:val="22"/>
                <w:lang w:eastAsia="ja-JP"/>
              </w:rPr>
            </w:pPr>
            <w:r w:rsidRPr="001945E6">
              <w:rPr>
                <w:rFonts w:ascii="Arial" w:eastAsia="Times New Roman" w:hAnsi="Arial" w:cs="Arial"/>
                <w:b/>
                <w:bCs/>
                <w:color w:val="000000"/>
                <w:szCs w:val="22"/>
                <w:lang w:eastAsia="ja-JP"/>
              </w:rPr>
              <w:t>C&amp;M</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6638B051" w14:textId="77777777" w:rsidR="00543683" w:rsidRPr="001945E6" w:rsidRDefault="00543683" w:rsidP="00245643">
            <w:pPr>
              <w:spacing w:line="240" w:lineRule="auto"/>
              <w:rPr>
                <w:rFonts w:ascii="Arial" w:eastAsia="Times New Roman" w:hAnsi="Arial" w:cs="Arial"/>
                <w:b/>
                <w:bCs/>
                <w:color w:val="000000"/>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7D0FD4D"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7923FB4" w14:textId="77777777" w:rsidR="00543683" w:rsidRPr="001945E6" w:rsidRDefault="00543683" w:rsidP="00245643">
            <w:pPr>
              <w:spacing w:line="240" w:lineRule="auto"/>
              <w:rPr>
                <w:rFonts w:ascii="Arial" w:eastAsia="Times New Roman" w:hAnsi="Arial" w:cs="Arial"/>
                <w:b/>
                <w:bCs/>
                <w:color w:val="000000"/>
                <w:szCs w:val="22"/>
                <w:lang w:eastAsia="ja-JP"/>
              </w:rPr>
            </w:pPr>
            <w:r w:rsidRPr="001945E6">
              <w:rPr>
                <w:rFonts w:ascii="Arial" w:eastAsia="Times New Roman" w:hAnsi="Arial" w:cs="Arial"/>
                <w:b/>
                <w:bCs/>
                <w:color w:val="000000"/>
                <w:szCs w:val="22"/>
                <w:lang w:eastAsia="ja-JP"/>
              </w:rPr>
              <w:t>E&amp;M</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0A28FDD" w14:textId="77777777" w:rsidR="00543683" w:rsidRPr="001945E6" w:rsidRDefault="00543683" w:rsidP="00245643">
            <w:pPr>
              <w:spacing w:line="240" w:lineRule="auto"/>
              <w:rPr>
                <w:rFonts w:ascii="Arial" w:eastAsia="Times New Roman" w:hAnsi="Arial" w:cs="Arial"/>
                <w:b/>
                <w:bCs/>
                <w:color w:val="000000"/>
                <w:szCs w:val="22"/>
                <w:lang w:eastAsia="ja-JP"/>
              </w:rPr>
            </w:pP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57760952"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650682D" w14:textId="77777777" w:rsidR="00543683" w:rsidRPr="001945E6" w:rsidRDefault="00543683" w:rsidP="00245643">
            <w:pPr>
              <w:spacing w:line="240" w:lineRule="auto"/>
              <w:rPr>
                <w:rFonts w:ascii="Arial" w:eastAsia="Times New Roman" w:hAnsi="Arial" w:cs="Arial"/>
                <w:b/>
                <w:bCs/>
                <w:color w:val="000000"/>
                <w:szCs w:val="22"/>
                <w:lang w:eastAsia="ja-JP"/>
              </w:rPr>
            </w:pPr>
            <w:r w:rsidRPr="001945E6">
              <w:rPr>
                <w:rFonts w:ascii="Arial" w:eastAsia="Times New Roman" w:hAnsi="Arial" w:cs="Arial"/>
                <w:b/>
                <w:bCs/>
                <w:color w:val="000000"/>
                <w:szCs w:val="22"/>
                <w:lang w:eastAsia="ja-JP"/>
              </w:rPr>
              <w:t>N&amp;G</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5B97AF0" w14:textId="77777777" w:rsidR="00543683" w:rsidRPr="001945E6" w:rsidRDefault="00543683" w:rsidP="00245643">
            <w:pPr>
              <w:spacing w:line="240" w:lineRule="auto"/>
              <w:rPr>
                <w:rFonts w:ascii="Arial" w:eastAsia="Times New Roman" w:hAnsi="Arial" w:cs="Arial"/>
                <w:b/>
                <w:bCs/>
                <w:color w:val="000000"/>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7AE14F1"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5C662D87" w14:textId="77777777" w:rsidR="00543683" w:rsidRPr="001945E6" w:rsidRDefault="00543683" w:rsidP="00245643">
            <w:pPr>
              <w:spacing w:line="240" w:lineRule="auto"/>
              <w:rPr>
                <w:rFonts w:ascii="Arial" w:eastAsia="Times New Roman" w:hAnsi="Arial" w:cs="Arial"/>
                <w:b/>
                <w:bCs/>
                <w:color w:val="000000"/>
                <w:szCs w:val="22"/>
                <w:lang w:eastAsia="ja-JP"/>
              </w:rPr>
            </w:pPr>
            <w:r w:rsidRPr="001945E6">
              <w:rPr>
                <w:rFonts w:ascii="Arial" w:eastAsia="Times New Roman" w:hAnsi="Arial" w:cs="Arial"/>
                <w:b/>
                <w:bCs/>
                <w:color w:val="000000"/>
                <w:szCs w:val="22"/>
                <w:lang w:eastAsia="ja-JP"/>
              </w:rPr>
              <w:t>N&amp;T</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56ED74ED" w14:textId="77777777" w:rsidR="00543683" w:rsidRPr="001945E6" w:rsidRDefault="00543683" w:rsidP="00245643">
            <w:pPr>
              <w:spacing w:line="240" w:lineRule="auto"/>
              <w:rPr>
                <w:rFonts w:ascii="Arial" w:eastAsia="Times New Roman" w:hAnsi="Arial" w:cs="Arial"/>
                <w:b/>
                <w:bCs/>
                <w:color w:val="000000"/>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EAB7C9D"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7CD78EF7"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65F4642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Gs</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6BB2E6C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94BA25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59F421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WA/WB</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9B824F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3/3,5</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286E9D5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697512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WA/WB</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610F54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3/3,5</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39E496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5A73FA5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WB</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2E57E5B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3,5</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D13D4C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r>
      <w:tr w:rsidR="00543683" w:rsidRPr="001945E6" w14:paraId="6E5D19DA"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7494997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Du/Fa</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3D0F85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2D4412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3D35DD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Ec</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EC2D1B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12F3A86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890524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Bi</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3B260D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D39DE2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00CC4B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Na</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24E3FAC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9174FC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r>
      <w:tr w:rsidR="00543683" w:rsidRPr="001945E6" w14:paraId="507D76AC"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04B5AABF" w14:textId="5B31FA76"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Ak</w:t>
            </w:r>
            <w:r w:rsidR="002F7BCD">
              <w:rPr>
                <w:rFonts w:ascii="Arial" w:eastAsia="Times New Roman" w:hAnsi="Arial" w:cs="Arial"/>
                <w:color w:val="000000"/>
                <w:szCs w:val="22"/>
                <w:lang w:eastAsia="ja-JP"/>
              </w:rPr>
              <w:t>/Ec</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48642040" w14:textId="160D2514" w:rsidR="00543683" w:rsidRPr="001945E6" w:rsidRDefault="00A72566" w:rsidP="00245643">
            <w:pPr>
              <w:spacing w:line="240" w:lineRule="auto"/>
              <w:rPr>
                <w:rFonts w:ascii="Arial" w:eastAsia="Times New Roman" w:hAnsi="Arial" w:cs="Arial"/>
                <w:color w:val="000000"/>
                <w:szCs w:val="22"/>
                <w:lang w:eastAsia="ja-JP"/>
              </w:rPr>
            </w:pPr>
            <w:r>
              <w:rPr>
                <w:rFonts w:ascii="Arial" w:eastAsia="Times New Roman" w:hAnsi="Arial" w:cs="Arial"/>
                <w:color w:val="000000"/>
                <w:szCs w:val="22"/>
                <w:lang w:eastAsia="ja-JP"/>
              </w:rPr>
              <w:t>2/</w:t>
            </w:r>
            <w:r w:rsidR="00543683"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436204D" w14:textId="40C89D11" w:rsidR="00543683" w:rsidRPr="001945E6" w:rsidRDefault="00A72566" w:rsidP="00245643">
            <w:pPr>
              <w:spacing w:line="240" w:lineRule="auto"/>
              <w:rPr>
                <w:rFonts w:ascii="Arial" w:eastAsia="Times New Roman" w:hAnsi="Arial" w:cs="Arial"/>
                <w:color w:val="000000"/>
                <w:szCs w:val="22"/>
                <w:lang w:eastAsia="ja-JP"/>
              </w:rPr>
            </w:pPr>
            <w:r>
              <w:rPr>
                <w:rFonts w:ascii="Arial" w:eastAsia="Times New Roman" w:hAnsi="Arial" w:cs="Arial"/>
                <w:color w:val="000000"/>
                <w:szCs w:val="22"/>
                <w:lang w:eastAsia="ja-JP"/>
              </w:rPr>
              <w:t>2/</w:t>
            </w:r>
            <w:r w:rsidR="002F7BCD">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B81F6C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Gs</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3E4EAB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300E223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9434B7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Sk</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5B2992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FAB2CB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4E01CE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Sk</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04C0FC3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A98BC5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r>
      <w:tr w:rsidR="00543683" w:rsidRPr="001945E6" w14:paraId="6C8E3F31"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783E7913"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FB7D0E1"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9D50EB3"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DA19D08"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C11F1A1" w14:textId="77777777" w:rsidR="00543683" w:rsidRPr="001945E6" w:rsidRDefault="00543683" w:rsidP="00245643">
            <w:pPr>
              <w:spacing w:line="240" w:lineRule="auto"/>
              <w:rPr>
                <w:rFonts w:ascii="Arial" w:eastAsia="Times New Roman" w:hAnsi="Arial" w:cs="Arial"/>
                <w:szCs w:val="22"/>
                <w:lang w:eastAsia="nl-NL"/>
              </w:rPr>
            </w:pP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376F9065"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E03438A"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E42DE98"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66268C7"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585A6200" w14:textId="77777777" w:rsidR="00543683" w:rsidRPr="001945E6" w:rsidRDefault="00543683" w:rsidP="00245643">
            <w:pPr>
              <w:spacing w:line="240" w:lineRule="auto"/>
              <w:rPr>
                <w:rFonts w:ascii="Arial" w:eastAsia="Times New Roman" w:hAnsi="Arial" w:cs="Arial"/>
                <w:szCs w:val="22"/>
                <w:lang w:eastAsia="nl-NL"/>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1E6E6D53"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D64BC08"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19B20EF3" w14:textId="77777777" w:rsidTr="00882ACD">
        <w:trPr>
          <w:trHeight w:val="321"/>
        </w:trPr>
        <w:tc>
          <w:tcPr>
            <w:tcW w:w="2406" w:type="dxa"/>
            <w:gridSpan w:val="3"/>
            <w:tcBorders>
              <w:top w:val="single" w:sz="4" w:space="0" w:color="auto"/>
              <w:left w:val="single" w:sz="4" w:space="0" w:color="auto"/>
              <w:bottom w:val="single" w:sz="4" w:space="0" w:color="auto"/>
              <w:right w:val="single" w:sz="4" w:space="0" w:color="auto"/>
            </w:tcBorders>
            <w:noWrap/>
            <w:vAlign w:val="bottom"/>
            <w:hideMark/>
          </w:tcPr>
          <w:p w14:paraId="281B3529" w14:textId="77777777" w:rsidR="00543683" w:rsidRPr="001945E6" w:rsidRDefault="00543683" w:rsidP="00245643">
            <w:pPr>
              <w:spacing w:line="240" w:lineRule="auto"/>
              <w:rPr>
                <w:rFonts w:ascii="Arial" w:eastAsia="Times New Roman" w:hAnsi="Arial" w:cs="Arial"/>
                <w:b/>
                <w:bCs/>
                <w:color w:val="000000"/>
                <w:szCs w:val="22"/>
                <w:lang w:eastAsia="ja-JP"/>
              </w:rPr>
            </w:pPr>
            <w:r w:rsidRPr="001945E6">
              <w:rPr>
                <w:rFonts w:ascii="Arial" w:eastAsia="Times New Roman" w:hAnsi="Arial" w:cs="Arial"/>
                <w:b/>
                <w:bCs/>
                <w:color w:val="000000"/>
                <w:szCs w:val="22"/>
                <w:lang w:eastAsia="ja-JP"/>
              </w:rPr>
              <w:t>Profielkeuzevakken</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6D33133" w14:textId="77777777" w:rsidR="00543683" w:rsidRPr="001945E6" w:rsidRDefault="00543683" w:rsidP="00245643">
            <w:pPr>
              <w:spacing w:line="240" w:lineRule="auto"/>
              <w:rPr>
                <w:rFonts w:ascii="Arial" w:eastAsia="Times New Roman" w:hAnsi="Arial" w:cs="Arial"/>
                <w:b/>
                <w:bCs/>
                <w:color w:val="000000"/>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F133A0E" w14:textId="77777777" w:rsidR="00543683" w:rsidRPr="001945E6" w:rsidRDefault="00543683" w:rsidP="00245643">
            <w:pPr>
              <w:spacing w:line="240" w:lineRule="auto"/>
              <w:rPr>
                <w:rFonts w:ascii="Arial" w:eastAsia="Times New Roman" w:hAnsi="Arial" w:cs="Arial"/>
                <w:szCs w:val="22"/>
                <w:lang w:eastAsia="nl-NL"/>
              </w:rPr>
            </w:pP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7FA724B1"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A3792EF"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10CC5BF"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20B11F1"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DBC376C" w14:textId="77777777" w:rsidR="00543683" w:rsidRPr="001945E6" w:rsidRDefault="00543683" w:rsidP="00245643">
            <w:pPr>
              <w:spacing w:line="240" w:lineRule="auto"/>
              <w:rPr>
                <w:rFonts w:ascii="Arial" w:eastAsia="Times New Roman" w:hAnsi="Arial" w:cs="Arial"/>
                <w:szCs w:val="22"/>
                <w:lang w:eastAsia="nl-NL"/>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28A7013A"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9E6E37E"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527825B1"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5EF4404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Fa</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5B524F3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FB4C02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543C583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Fa</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A11B4F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04581FE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3CDA9C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Na</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3F7199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99DE86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9E9D83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Bi</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5B18885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732C9E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r>
      <w:tr w:rsidR="00543683" w:rsidRPr="001945E6" w14:paraId="693A557F"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664AC66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Du</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5DAB163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7812FC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212A45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Du</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0363B5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5B8EA3B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A2B75A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Ak</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04E51A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79F4B6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tcPr>
          <w:p w14:paraId="551CC985"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549" w:type="dxa"/>
            <w:tcBorders>
              <w:top w:val="single" w:sz="4" w:space="0" w:color="auto"/>
              <w:left w:val="single" w:sz="4" w:space="0" w:color="auto"/>
              <w:bottom w:val="single" w:sz="4" w:space="0" w:color="auto"/>
              <w:right w:val="single" w:sz="4" w:space="0" w:color="auto"/>
            </w:tcBorders>
            <w:noWrap/>
            <w:vAlign w:val="bottom"/>
          </w:tcPr>
          <w:p w14:paraId="4C6BCD01"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tcPr>
          <w:p w14:paraId="5EA48976" w14:textId="77777777" w:rsidR="00543683" w:rsidRPr="001945E6" w:rsidRDefault="00543683" w:rsidP="00245643">
            <w:pPr>
              <w:spacing w:line="240" w:lineRule="auto"/>
              <w:rPr>
                <w:rFonts w:ascii="Arial" w:eastAsia="Times New Roman" w:hAnsi="Arial" w:cs="Arial"/>
                <w:color w:val="000000"/>
                <w:szCs w:val="22"/>
                <w:lang w:eastAsia="ja-JP"/>
              </w:rPr>
            </w:pPr>
          </w:p>
        </w:tc>
      </w:tr>
      <w:tr w:rsidR="00543683" w:rsidRPr="001945E6" w14:paraId="3C19D2DE"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7DEEDCF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Kudr</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4FA0359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035BD4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8ABF0B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Ak</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73E69B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706B0F2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tcPr>
          <w:p w14:paraId="56327FA0"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6A56F936"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tcPr>
          <w:p w14:paraId="25A36F86"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9FA3888"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5F576C81"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7EA8C6C"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2A5B8D35"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45BB5B0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Kubv</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3F9EEC5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EDE6BB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5D6898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Beco</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267795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66A6719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A5FB0A7" w14:textId="77777777" w:rsidR="00543683" w:rsidRPr="001945E6" w:rsidRDefault="00543683" w:rsidP="00245643">
            <w:pPr>
              <w:spacing w:line="240" w:lineRule="auto"/>
              <w:rPr>
                <w:rFonts w:ascii="Arial" w:eastAsia="Times New Roman" w:hAnsi="Arial" w:cs="Arial"/>
                <w:color w:val="000000"/>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408BC80"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E345F6E"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A3DCC22" w14:textId="77777777" w:rsidR="00543683" w:rsidRPr="001945E6" w:rsidRDefault="00543683" w:rsidP="00245643">
            <w:pPr>
              <w:spacing w:line="240" w:lineRule="auto"/>
              <w:rPr>
                <w:rFonts w:ascii="Arial" w:eastAsia="Times New Roman" w:hAnsi="Arial" w:cs="Arial"/>
                <w:szCs w:val="22"/>
                <w:lang w:eastAsia="nl-NL"/>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2FCD3800"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EEA3762"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159B51F5"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15450598" w14:textId="77777777" w:rsidR="00543683" w:rsidRPr="001945E6" w:rsidRDefault="00543683" w:rsidP="00245643">
            <w:pPr>
              <w:spacing w:line="240" w:lineRule="auto"/>
              <w:rPr>
                <w:rFonts w:ascii="Arial" w:eastAsia="Times New Roman" w:hAnsi="Arial" w:cs="Arial"/>
                <w:szCs w:val="22"/>
                <w:lang w:eastAsia="nl-NL"/>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13F45BCF"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072C188"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D77541F"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5E321AD" w14:textId="77777777" w:rsidR="00543683" w:rsidRPr="001945E6" w:rsidRDefault="00543683" w:rsidP="00245643">
            <w:pPr>
              <w:spacing w:line="240" w:lineRule="auto"/>
              <w:rPr>
                <w:rFonts w:ascii="Arial" w:eastAsia="Times New Roman" w:hAnsi="Arial" w:cs="Arial"/>
                <w:szCs w:val="22"/>
                <w:lang w:eastAsia="nl-NL"/>
              </w:rPr>
            </w:pP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458F996D"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0FDD18D"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45CD7BB"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8CCDBAD"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6146545" w14:textId="77777777" w:rsidR="00543683" w:rsidRPr="001945E6" w:rsidRDefault="00543683" w:rsidP="00245643">
            <w:pPr>
              <w:spacing w:line="240" w:lineRule="auto"/>
              <w:rPr>
                <w:rFonts w:ascii="Arial" w:eastAsia="Times New Roman" w:hAnsi="Arial" w:cs="Arial"/>
                <w:szCs w:val="22"/>
                <w:lang w:eastAsia="nl-NL"/>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077DF7B7"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694CD79"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33CE088E"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02A3E3EC" w14:textId="77777777" w:rsidR="00543683" w:rsidRPr="001945E6" w:rsidRDefault="00543683" w:rsidP="00245643">
            <w:pPr>
              <w:spacing w:line="240" w:lineRule="auto"/>
              <w:rPr>
                <w:rFonts w:ascii="Arial" w:eastAsia="Times New Roman" w:hAnsi="Arial" w:cs="Arial"/>
                <w:b/>
                <w:bCs/>
                <w:color w:val="000000"/>
                <w:szCs w:val="22"/>
                <w:lang w:eastAsia="ja-JP"/>
              </w:rPr>
            </w:pPr>
            <w:r w:rsidRPr="001945E6">
              <w:rPr>
                <w:rFonts w:ascii="Arial" w:eastAsia="Times New Roman" w:hAnsi="Arial" w:cs="Arial"/>
                <w:b/>
                <w:bCs/>
                <w:color w:val="000000"/>
                <w:szCs w:val="22"/>
                <w:lang w:eastAsia="ja-JP"/>
              </w:rPr>
              <w:t>Keuzevak</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646B85E3" w14:textId="77777777" w:rsidR="00543683" w:rsidRPr="001945E6" w:rsidRDefault="00543683" w:rsidP="00245643">
            <w:pPr>
              <w:spacing w:line="240" w:lineRule="auto"/>
              <w:rPr>
                <w:rFonts w:ascii="Arial" w:eastAsia="Times New Roman" w:hAnsi="Arial" w:cs="Arial"/>
                <w:b/>
                <w:bCs/>
                <w:color w:val="000000"/>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BFC354E"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595A1AA"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867D6AB" w14:textId="77777777" w:rsidR="00543683" w:rsidRPr="001945E6" w:rsidRDefault="00543683" w:rsidP="00245643">
            <w:pPr>
              <w:spacing w:line="240" w:lineRule="auto"/>
              <w:rPr>
                <w:rFonts w:ascii="Arial" w:eastAsia="Times New Roman" w:hAnsi="Arial" w:cs="Arial"/>
                <w:szCs w:val="22"/>
                <w:lang w:eastAsia="nl-NL"/>
              </w:rPr>
            </w:pP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02A324C8"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7C6CB25"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06C3704"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2876680"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5F74125E" w14:textId="77777777" w:rsidR="00543683" w:rsidRPr="001945E6" w:rsidRDefault="00543683" w:rsidP="00245643">
            <w:pPr>
              <w:spacing w:line="240" w:lineRule="auto"/>
              <w:rPr>
                <w:rFonts w:ascii="Arial" w:eastAsia="Times New Roman" w:hAnsi="Arial" w:cs="Arial"/>
                <w:szCs w:val="22"/>
                <w:lang w:eastAsia="nl-NL"/>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02F18023"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5CD65FB"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07314478"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022B0D2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Fa</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48A4C9D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4DFA9B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37F970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Fa</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0D263A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7246C62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02CABF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Kudr</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CCF29C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282B6D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BAC761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Kudr</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323C695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2A10B0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r>
      <w:tr w:rsidR="00543683" w:rsidRPr="001945E6" w14:paraId="57D89254"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081C6E2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Du</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45BAE81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E65D7D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41598F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Du</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B99F10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7BBF92D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F706BD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Ec</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6E6D49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075FCC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96EE49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Ec</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6E44323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947857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r>
      <w:tr w:rsidR="00543683" w:rsidRPr="001945E6" w14:paraId="733FF4F4"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2A7287C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Kudr</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6CF4F9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A2CD7C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55DCBA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Kudr</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A5B670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1F8CD78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93446D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Ak</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58F14F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D24975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FCF646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Ak</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124BEEA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60E723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r>
      <w:tr w:rsidR="00543683" w:rsidRPr="001945E6" w14:paraId="78ECFD23"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77A51A1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Kubv</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13E6E27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B8A975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EDBDF1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Kubv</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40A0E9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50DF3250"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D9A176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Kubv</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B7FC8C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3046E47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AB6B4F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Kubv</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3E485EF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7970D6C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r>
      <w:tr w:rsidR="00543683" w:rsidRPr="001945E6" w14:paraId="75965810"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36B82E5D"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WiA</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52D768F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CE3D5D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3B8FF68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Ak</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CF11C7E"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68DECEE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46B3AE6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Na</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635D03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098206C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5C49F14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Bsm</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1BB92DF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A25576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r>
      <w:tr w:rsidR="00543683" w:rsidRPr="001945E6" w14:paraId="0F7798EF"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23BD5B9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Bsm</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32709557"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41DF563"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C5B9515"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Bsm</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073105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69476912"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396B49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Bsm</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79B425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A4D386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1F79D32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Beco</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1FA69C85" w14:textId="77777777" w:rsidR="00543683" w:rsidRPr="001945E6" w:rsidRDefault="00543683" w:rsidP="00245643">
            <w:pPr>
              <w:spacing w:line="240" w:lineRule="auto"/>
              <w:rPr>
                <w:rFonts w:ascii="Arial" w:eastAsia="Times New Roman" w:hAnsi="Arial" w:cs="Arial"/>
                <w:szCs w:val="22"/>
                <w:lang w:eastAsia="ja-JP"/>
              </w:rPr>
            </w:pPr>
            <w:r w:rsidRPr="001945E6">
              <w:rPr>
                <w:rFonts w:ascii="Arial" w:eastAsia="Times New Roman" w:hAnsi="Arial" w:cs="Arial"/>
                <w:color w:val="000000"/>
                <w:szCs w:val="22"/>
                <w:lang w:eastAsia="ja-JP"/>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5CF5EE0" w14:textId="77777777" w:rsidR="00543683" w:rsidRPr="001945E6" w:rsidRDefault="00543683" w:rsidP="00245643">
            <w:pPr>
              <w:spacing w:line="240" w:lineRule="auto"/>
              <w:rPr>
                <w:rFonts w:ascii="Arial" w:eastAsia="Times New Roman" w:hAnsi="Arial" w:cs="Arial"/>
                <w:szCs w:val="22"/>
                <w:lang w:eastAsia="ja-JP"/>
              </w:rPr>
            </w:pPr>
            <w:r w:rsidRPr="001945E6">
              <w:rPr>
                <w:rFonts w:ascii="Arial" w:eastAsia="Times New Roman" w:hAnsi="Arial" w:cs="Arial"/>
                <w:color w:val="000000"/>
                <w:szCs w:val="22"/>
                <w:lang w:eastAsia="ja-JP"/>
              </w:rPr>
              <w:t>3</w:t>
            </w:r>
          </w:p>
        </w:tc>
      </w:tr>
      <w:tr w:rsidR="00543683" w:rsidRPr="001945E6" w14:paraId="14344CE7"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7A32CF54" w14:textId="3E3E3F53" w:rsidR="00543683" w:rsidRPr="001945E6" w:rsidRDefault="00882ACD" w:rsidP="00245643">
            <w:pPr>
              <w:spacing w:line="240" w:lineRule="auto"/>
              <w:rPr>
                <w:rFonts w:ascii="Arial" w:eastAsia="Times New Roman" w:hAnsi="Arial" w:cs="Arial"/>
                <w:szCs w:val="22"/>
                <w:lang w:eastAsia="ja-JP"/>
              </w:rPr>
            </w:pPr>
            <w:r>
              <w:rPr>
                <w:rFonts w:ascii="Arial" w:eastAsia="Times New Roman" w:hAnsi="Arial" w:cs="Arial"/>
                <w:szCs w:val="22"/>
                <w:lang w:eastAsia="ja-JP"/>
              </w:rPr>
              <w:t>Ak</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A48C6CD" w14:textId="5966625A" w:rsidR="00543683" w:rsidRPr="001945E6" w:rsidRDefault="00882ACD" w:rsidP="00245643">
            <w:pPr>
              <w:spacing w:line="240" w:lineRule="auto"/>
              <w:rPr>
                <w:rFonts w:ascii="Arial" w:eastAsia="Times New Roman" w:hAnsi="Arial" w:cs="Arial"/>
                <w:szCs w:val="22"/>
                <w:lang w:eastAsia="nl-NL"/>
              </w:rPr>
            </w:pPr>
            <w:r>
              <w:rPr>
                <w:rFonts w:ascii="Arial" w:eastAsia="Times New Roman" w:hAnsi="Arial" w:cs="Arial"/>
                <w:szCs w:val="22"/>
                <w:lang w:eastAsia="nl-NL"/>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4FF4E90" w14:textId="4DDDE367" w:rsidR="00543683" w:rsidRPr="001945E6" w:rsidRDefault="00882ACD" w:rsidP="00245643">
            <w:pPr>
              <w:spacing w:line="240" w:lineRule="auto"/>
              <w:rPr>
                <w:rFonts w:ascii="Arial" w:eastAsia="Times New Roman" w:hAnsi="Arial" w:cs="Arial"/>
                <w:szCs w:val="22"/>
                <w:lang w:eastAsia="nl-NL"/>
              </w:rPr>
            </w:pPr>
            <w:r>
              <w:rPr>
                <w:rFonts w:ascii="Arial" w:eastAsia="Times New Roman" w:hAnsi="Arial" w:cs="Arial"/>
                <w:szCs w:val="22"/>
                <w:lang w:eastAsia="nl-NL"/>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175A49B"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Beco</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938B449"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1F69369A"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26082D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Beco</w:t>
            </w:r>
          </w:p>
        </w:tc>
        <w:tc>
          <w:tcPr>
            <w:tcW w:w="630" w:type="dxa"/>
            <w:tcBorders>
              <w:top w:val="single" w:sz="4" w:space="0" w:color="auto"/>
              <w:left w:val="single" w:sz="4" w:space="0" w:color="auto"/>
              <w:bottom w:val="single" w:sz="4" w:space="0" w:color="auto"/>
              <w:right w:val="single" w:sz="4" w:space="0" w:color="auto"/>
            </w:tcBorders>
            <w:noWrap/>
            <w:vAlign w:val="bottom"/>
          </w:tcPr>
          <w:p w14:paraId="6B895F14" w14:textId="77777777" w:rsidR="00543683" w:rsidRPr="001945E6" w:rsidRDefault="00543683" w:rsidP="00245643">
            <w:pPr>
              <w:spacing w:line="240" w:lineRule="auto"/>
              <w:rPr>
                <w:rFonts w:ascii="Arial" w:eastAsia="Times New Roman" w:hAnsi="Arial" w:cs="Arial"/>
                <w:szCs w:val="22"/>
                <w:lang w:eastAsia="ja-JP"/>
              </w:rPr>
            </w:pPr>
          </w:p>
        </w:tc>
        <w:tc>
          <w:tcPr>
            <w:tcW w:w="530" w:type="dxa"/>
            <w:tcBorders>
              <w:top w:val="single" w:sz="4" w:space="0" w:color="auto"/>
              <w:left w:val="single" w:sz="4" w:space="0" w:color="auto"/>
              <w:bottom w:val="single" w:sz="4" w:space="0" w:color="auto"/>
              <w:right w:val="single" w:sz="4" w:space="0" w:color="auto"/>
            </w:tcBorders>
            <w:noWrap/>
            <w:vAlign w:val="bottom"/>
          </w:tcPr>
          <w:p w14:paraId="101179B4" w14:textId="77777777" w:rsidR="00543683" w:rsidRPr="001945E6" w:rsidRDefault="00543683" w:rsidP="00245643">
            <w:pPr>
              <w:spacing w:line="240" w:lineRule="auto"/>
              <w:rPr>
                <w:rFonts w:ascii="Arial" w:eastAsia="Times New Roman" w:hAnsi="Arial" w:cs="Arial"/>
                <w:szCs w:val="22"/>
                <w:lang w:eastAsia="ja-JP"/>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976B68D" w14:textId="77777777" w:rsidR="00543683" w:rsidRPr="001945E6" w:rsidRDefault="00543683" w:rsidP="00245643">
            <w:pPr>
              <w:spacing w:line="240" w:lineRule="auto"/>
              <w:rPr>
                <w:rFonts w:ascii="Arial" w:eastAsia="Times New Roman" w:hAnsi="Arial" w:cs="Arial"/>
                <w:szCs w:val="22"/>
                <w:lang w:eastAsia="ja-JP"/>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2A45EFA1"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5806B400" w14:textId="77777777" w:rsidR="00543683" w:rsidRPr="001945E6" w:rsidRDefault="00543683" w:rsidP="00245643">
            <w:pPr>
              <w:spacing w:line="240" w:lineRule="auto"/>
              <w:rPr>
                <w:rFonts w:ascii="Arial" w:eastAsia="Times New Roman" w:hAnsi="Arial" w:cs="Arial"/>
                <w:szCs w:val="22"/>
                <w:lang w:eastAsia="nl-NL"/>
              </w:rPr>
            </w:pPr>
          </w:p>
        </w:tc>
      </w:tr>
      <w:tr w:rsidR="00543683" w:rsidRPr="001945E6" w14:paraId="59994FFB"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3576F8C9" w14:textId="74A6F958" w:rsidR="00543683" w:rsidRPr="001945E6" w:rsidRDefault="00882ACD" w:rsidP="00245643">
            <w:pPr>
              <w:spacing w:line="240" w:lineRule="auto"/>
              <w:rPr>
                <w:rFonts w:ascii="Arial" w:eastAsia="Times New Roman" w:hAnsi="Arial" w:cs="Arial"/>
                <w:szCs w:val="22"/>
                <w:lang w:eastAsia="nl-NL"/>
              </w:rPr>
            </w:pPr>
            <w:r>
              <w:rPr>
                <w:rFonts w:ascii="Arial" w:eastAsia="Times New Roman" w:hAnsi="Arial" w:cs="Arial"/>
                <w:szCs w:val="22"/>
                <w:lang w:eastAsia="nl-NL"/>
              </w:rPr>
              <w:t>Ec</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3032F9B5" w14:textId="4AC59E2D" w:rsidR="00543683" w:rsidRPr="001945E6" w:rsidRDefault="00882ACD" w:rsidP="00245643">
            <w:pPr>
              <w:spacing w:line="240" w:lineRule="auto"/>
              <w:rPr>
                <w:rFonts w:ascii="Arial" w:eastAsia="Times New Roman" w:hAnsi="Arial" w:cs="Arial"/>
                <w:szCs w:val="22"/>
                <w:lang w:eastAsia="nl-NL"/>
              </w:rPr>
            </w:pPr>
            <w:r>
              <w:rPr>
                <w:rFonts w:ascii="Arial" w:eastAsia="Times New Roman" w:hAnsi="Arial" w:cs="Arial"/>
                <w:szCs w:val="22"/>
                <w:lang w:eastAsia="nl-NL"/>
              </w:rPr>
              <w:t>2</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EA2618F" w14:textId="5A3C3172" w:rsidR="00543683" w:rsidRPr="001945E6" w:rsidRDefault="00882ACD" w:rsidP="00245643">
            <w:pPr>
              <w:spacing w:line="240" w:lineRule="auto"/>
              <w:rPr>
                <w:rFonts w:ascii="Arial" w:eastAsia="Times New Roman" w:hAnsi="Arial" w:cs="Arial"/>
                <w:szCs w:val="22"/>
                <w:lang w:eastAsia="nl-NL"/>
              </w:rPr>
            </w:pPr>
            <w:r>
              <w:rPr>
                <w:rFonts w:ascii="Arial" w:eastAsia="Times New Roman" w:hAnsi="Arial" w:cs="Arial"/>
                <w:szCs w:val="22"/>
                <w:lang w:eastAsia="nl-NL"/>
              </w:rPr>
              <w:t>3</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26856565"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68FA13D" w14:textId="77777777" w:rsidR="00543683" w:rsidRPr="001945E6" w:rsidRDefault="00543683" w:rsidP="00245643">
            <w:pPr>
              <w:spacing w:line="240" w:lineRule="auto"/>
              <w:rPr>
                <w:rFonts w:ascii="Arial" w:eastAsia="Times New Roman" w:hAnsi="Arial" w:cs="Arial"/>
                <w:szCs w:val="22"/>
                <w:lang w:eastAsia="nl-NL"/>
              </w:rPr>
            </w:pP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2F29A14A"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B1D5E96" w14:textId="77777777" w:rsidR="00543683" w:rsidRPr="001945E6" w:rsidRDefault="00543683"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0C27E00"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068BA37" w14:textId="77777777" w:rsidR="00543683" w:rsidRPr="001945E6" w:rsidRDefault="00543683"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CBC9F41" w14:textId="77777777" w:rsidR="00543683" w:rsidRPr="001945E6" w:rsidRDefault="00543683" w:rsidP="00245643">
            <w:pPr>
              <w:spacing w:line="240" w:lineRule="auto"/>
              <w:rPr>
                <w:rFonts w:ascii="Arial" w:eastAsia="Times New Roman" w:hAnsi="Arial" w:cs="Arial"/>
                <w:szCs w:val="22"/>
                <w:lang w:eastAsia="nl-NL"/>
              </w:rPr>
            </w:pP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1B366133" w14:textId="77777777" w:rsidR="00543683" w:rsidRPr="001945E6" w:rsidRDefault="00543683"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103B9A40" w14:textId="77777777" w:rsidR="00543683" w:rsidRPr="001945E6" w:rsidRDefault="00543683" w:rsidP="00245643">
            <w:pPr>
              <w:spacing w:line="240" w:lineRule="auto"/>
              <w:rPr>
                <w:rFonts w:ascii="Arial" w:eastAsia="Times New Roman" w:hAnsi="Arial" w:cs="Arial"/>
                <w:szCs w:val="22"/>
                <w:lang w:eastAsia="nl-NL"/>
              </w:rPr>
            </w:pPr>
          </w:p>
        </w:tc>
      </w:tr>
      <w:tr w:rsidR="00882ACD" w:rsidRPr="001945E6" w14:paraId="0864221E"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tcPr>
          <w:p w14:paraId="19E3EA59" w14:textId="77777777" w:rsidR="00882ACD" w:rsidRPr="001945E6" w:rsidRDefault="00882ACD" w:rsidP="00245643">
            <w:pPr>
              <w:spacing w:line="240" w:lineRule="auto"/>
              <w:rPr>
                <w:rFonts w:ascii="Arial" w:eastAsia="Times New Roman" w:hAnsi="Arial" w:cs="Arial"/>
                <w:szCs w:val="22"/>
                <w:lang w:eastAsia="nl-NL"/>
              </w:rPr>
            </w:pPr>
          </w:p>
        </w:tc>
        <w:tc>
          <w:tcPr>
            <w:tcW w:w="480" w:type="dxa"/>
            <w:tcBorders>
              <w:top w:val="single" w:sz="4" w:space="0" w:color="auto"/>
              <w:left w:val="single" w:sz="4" w:space="0" w:color="auto"/>
              <w:bottom w:val="single" w:sz="4" w:space="0" w:color="auto"/>
              <w:right w:val="single" w:sz="4" w:space="0" w:color="auto"/>
            </w:tcBorders>
            <w:noWrap/>
            <w:vAlign w:val="bottom"/>
          </w:tcPr>
          <w:p w14:paraId="57A21E2A" w14:textId="77777777" w:rsidR="00882ACD" w:rsidRPr="001945E6" w:rsidRDefault="00882ACD"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tcPr>
          <w:p w14:paraId="016C21B1" w14:textId="77777777" w:rsidR="00882ACD" w:rsidRPr="001945E6" w:rsidRDefault="00882ACD"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tcPr>
          <w:p w14:paraId="2C5538CD" w14:textId="77777777" w:rsidR="00882ACD" w:rsidRPr="001945E6" w:rsidRDefault="00882ACD"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5C70DE79" w14:textId="77777777" w:rsidR="00882ACD" w:rsidRPr="001945E6" w:rsidRDefault="00882ACD" w:rsidP="00245643">
            <w:pPr>
              <w:spacing w:line="240" w:lineRule="auto"/>
              <w:rPr>
                <w:rFonts w:ascii="Arial" w:eastAsia="Times New Roman" w:hAnsi="Arial" w:cs="Arial"/>
                <w:szCs w:val="22"/>
                <w:lang w:eastAsia="nl-NL"/>
              </w:rPr>
            </w:pPr>
          </w:p>
        </w:tc>
        <w:tc>
          <w:tcPr>
            <w:tcW w:w="608" w:type="dxa"/>
            <w:tcBorders>
              <w:top w:val="single" w:sz="4" w:space="0" w:color="auto"/>
              <w:left w:val="single" w:sz="4" w:space="0" w:color="auto"/>
              <w:bottom w:val="single" w:sz="4" w:space="0" w:color="auto"/>
              <w:right w:val="single" w:sz="4" w:space="0" w:color="auto"/>
            </w:tcBorders>
            <w:noWrap/>
            <w:vAlign w:val="bottom"/>
          </w:tcPr>
          <w:p w14:paraId="7113B0AB" w14:textId="77777777" w:rsidR="00882ACD" w:rsidRPr="001945E6" w:rsidRDefault="00882ACD"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tcPr>
          <w:p w14:paraId="1B6D7713" w14:textId="77777777" w:rsidR="00882ACD" w:rsidRPr="001945E6" w:rsidRDefault="00882ACD"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517DDD8E" w14:textId="77777777" w:rsidR="00882ACD" w:rsidRPr="001945E6" w:rsidRDefault="00882ACD"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tcPr>
          <w:p w14:paraId="64A97FA1" w14:textId="77777777" w:rsidR="00882ACD" w:rsidRPr="001945E6" w:rsidRDefault="00882ACD" w:rsidP="00245643">
            <w:pPr>
              <w:spacing w:line="240" w:lineRule="auto"/>
              <w:rPr>
                <w:rFonts w:ascii="Arial" w:eastAsia="Times New Roman" w:hAnsi="Arial" w:cs="Arial"/>
                <w:szCs w:val="22"/>
                <w:lang w:eastAsia="nl-NL"/>
              </w:rPr>
            </w:pPr>
          </w:p>
        </w:tc>
        <w:tc>
          <w:tcPr>
            <w:tcW w:w="1167" w:type="dxa"/>
            <w:tcBorders>
              <w:top w:val="single" w:sz="4" w:space="0" w:color="auto"/>
              <w:left w:val="single" w:sz="4" w:space="0" w:color="auto"/>
              <w:bottom w:val="single" w:sz="4" w:space="0" w:color="auto"/>
              <w:right w:val="single" w:sz="4" w:space="0" w:color="auto"/>
            </w:tcBorders>
            <w:noWrap/>
            <w:vAlign w:val="bottom"/>
          </w:tcPr>
          <w:p w14:paraId="559224AB" w14:textId="77777777" w:rsidR="00882ACD" w:rsidRPr="001945E6" w:rsidRDefault="00882ACD" w:rsidP="00245643">
            <w:pPr>
              <w:spacing w:line="240" w:lineRule="auto"/>
              <w:rPr>
                <w:rFonts w:ascii="Arial" w:eastAsia="Times New Roman" w:hAnsi="Arial" w:cs="Arial"/>
                <w:szCs w:val="22"/>
                <w:lang w:eastAsia="nl-NL"/>
              </w:rPr>
            </w:pPr>
          </w:p>
        </w:tc>
        <w:tc>
          <w:tcPr>
            <w:tcW w:w="549" w:type="dxa"/>
            <w:tcBorders>
              <w:top w:val="single" w:sz="4" w:space="0" w:color="auto"/>
              <w:left w:val="single" w:sz="4" w:space="0" w:color="auto"/>
              <w:bottom w:val="single" w:sz="4" w:space="0" w:color="auto"/>
              <w:right w:val="single" w:sz="4" w:space="0" w:color="auto"/>
            </w:tcBorders>
            <w:noWrap/>
            <w:vAlign w:val="bottom"/>
          </w:tcPr>
          <w:p w14:paraId="6295A483" w14:textId="77777777" w:rsidR="00882ACD" w:rsidRPr="001945E6" w:rsidRDefault="00882ACD" w:rsidP="00245643">
            <w:pPr>
              <w:spacing w:line="240" w:lineRule="auto"/>
              <w:rPr>
                <w:rFonts w:ascii="Arial" w:eastAsia="Times New Roman" w:hAnsi="Arial" w:cs="Arial"/>
                <w:szCs w:val="22"/>
                <w:lang w:eastAsia="nl-NL"/>
              </w:rPr>
            </w:pPr>
          </w:p>
        </w:tc>
        <w:tc>
          <w:tcPr>
            <w:tcW w:w="530" w:type="dxa"/>
            <w:tcBorders>
              <w:top w:val="single" w:sz="4" w:space="0" w:color="auto"/>
              <w:left w:val="single" w:sz="4" w:space="0" w:color="auto"/>
              <w:bottom w:val="single" w:sz="4" w:space="0" w:color="auto"/>
              <w:right w:val="single" w:sz="4" w:space="0" w:color="auto"/>
            </w:tcBorders>
            <w:noWrap/>
            <w:vAlign w:val="bottom"/>
          </w:tcPr>
          <w:p w14:paraId="21D5211D" w14:textId="77777777" w:rsidR="00882ACD" w:rsidRPr="001945E6" w:rsidRDefault="00882ACD" w:rsidP="00245643">
            <w:pPr>
              <w:spacing w:line="240" w:lineRule="auto"/>
              <w:rPr>
                <w:rFonts w:ascii="Arial" w:eastAsia="Times New Roman" w:hAnsi="Arial" w:cs="Arial"/>
                <w:szCs w:val="22"/>
                <w:lang w:eastAsia="nl-NL"/>
              </w:rPr>
            </w:pPr>
          </w:p>
        </w:tc>
      </w:tr>
      <w:tr w:rsidR="00543683" w:rsidRPr="001945E6" w14:paraId="797D7E53" w14:textId="77777777" w:rsidTr="00882ACD">
        <w:trPr>
          <w:trHeight w:val="321"/>
        </w:trPr>
        <w:tc>
          <w:tcPr>
            <w:tcW w:w="1396" w:type="dxa"/>
            <w:tcBorders>
              <w:top w:val="single" w:sz="4" w:space="0" w:color="auto"/>
              <w:left w:val="single" w:sz="4" w:space="0" w:color="auto"/>
              <w:bottom w:val="single" w:sz="4" w:space="0" w:color="auto"/>
              <w:right w:val="single" w:sz="4" w:space="0" w:color="auto"/>
            </w:tcBorders>
            <w:noWrap/>
            <w:vAlign w:val="bottom"/>
            <w:hideMark/>
          </w:tcPr>
          <w:p w14:paraId="699E3C01"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TTO</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7670DAC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62873F58"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7995EE74"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TTO</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7E9D008" w14:textId="77777777" w:rsidR="00543683" w:rsidRPr="001945E6" w:rsidRDefault="00543683" w:rsidP="00245643">
            <w:pPr>
              <w:spacing w:line="240" w:lineRule="auto"/>
              <w:rPr>
                <w:rFonts w:ascii="Arial" w:eastAsia="Times New Roman" w:hAnsi="Arial" w:cs="Arial"/>
                <w:szCs w:val="22"/>
                <w:lang w:eastAsia="ja-JP"/>
              </w:rPr>
            </w:pPr>
            <w:r w:rsidRPr="001945E6">
              <w:rPr>
                <w:rFonts w:ascii="Arial" w:eastAsia="Times New Roman" w:hAnsi="Arial" w:cs="Arial"/>
                <w:szCs w:val="22"/>
                <w:lang w:eastAsia="ja-JP"/>
              </w:rPr>
              <w:t>1</w:t>
            </w:r>
          </w:p>
        </w:tc>
        <w:tc>
          <w:tcPr>
            <w:tcW w:w="608" w:type="dxa"/>
            <w:tcBorders>
              <w:top w:val="single" w:sz="4" w:space="0" w:color="auto"/>
              <w:left w:val="single" w:sz="4" w:space="0" w:color="auto"/>
              <w:bottom w:val="single" w:sz="4" w:space="0" w:color="auto"/>
              <w:right w:val="single" w:sz="4" w:space="0" w:color="auto"/>
            </w:tcBorders>
            <w:noWrap/>
            <w:vAlign w:val="bottom"/>
            <w:hideMark/>
          </w:tcPr>
          <w:p w14:paraId="2FDE67FF"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0248781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TTO</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1346ED0" w14:textId="77777777" w:rsidR="00543683" w:rsidRPr="001945E6" w:rsidRDefault="00543683" w:rsidP="00245643">
            <w:pPr>
              <w:spacing w:line="240" w:lineRule="auto"/>
              <w:rPr>
                <w:rFonts w:ascii="Arial" w:eastAsia="Times New Roman" w:hAnsi="Arial" w:cs="Arial"/>
                <w:szCs w:val="22"/>
                <w:lang w:eastAsia="ja-JP"/>
              </w:rPr>
            </w:pPr>
            <w:r w:rsidRPr="001945E6">
              <w:rPr>
                <w:rFonts w:ascii="Arial" w:eastAsia="Times New Roman" w:hAnsi="Arial" w:cs="Arial"/>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438BF496"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c>
          <w:tcPr>
            <w:tcW w:w="1167" w:type="dxa"/>
            <w:tcBorders>
              <w:top w:val="single" w:sz="4" w:space="0" w:color="auto"/>
              <w:left w:val="single" w:sz="4" w:space="0" w:color="auto"/>
              <w:bottom w:val="single" w:sz="4" w:space="0" w:color="auto"/>
              <w:right w:val="single" w:sz="4" w:space="0" w:color="auto"/>
            </w:tcBorders>
            <w:noWrap/>
            <w:vAlign w:val="bottom"/>
            <w:hideMark/>
          </w:tcPr>
          <w:p w14:paraId="6B32F2D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TTO</w:t>
            </w:r>
          </w:p>
        </w:tc>
        <w:tc>
          <w:tcPr>
            <w:tcW w:w="549" w:type="dxa"/>
            <w:tcBorders>
              <w:top w:val="single" w:sz="4" w:space="0" w:color="auto"/>
              <w:left w:val="single" w:sz="4" w:space="0" w:color="auto"/>
              <w:bottom w:val="single" w:sz="4" w:space="0" w:color="auto"/>
              <w:right w:val="single" w:sz="4" w:space="0" w:color="auto"/>
            </w:tcBorders>
            <w:noWrap/>
            <w:vAlign w:val="bottom"/>
            <w:hideMark/>
          </w:tcPr>
          <w:p w14:paraId="1C9BCFFE" w14:textId="77777777" w:rsidR="00543683" w:rsidRPr="001945E6" w:rsidRDefault="00543683" w:rsidP="00245643">
            <w:pPr>
              <w:spacing w:line="240" w:lineRule="auto"/>
              <w:rPr>
                <w:rFonts w:ascii="Arial" w:eastAsia="Times New Roman" w:hAnsi="Arial" w:cs="Arial"/>
                <w:szCs w:val="22"/>
                <w:lang w:eastAsia="ja-JP"/>
              </w:rPr>
            </w:pPr>
            <w:r w:rsidRPr="001945E6">
              <w:rPr>
                <w:rFonts w:ascii="Arial" w:eastAsia="Times New Roman" w:hAnsi="Arial" w:cs="Arial"/>
                <w:szCs w:val="22"/>
                <w:lang w:eastAsia="ja-JP"/>
              </w:rPr>
              <w:t>1</w:t>
            </w:r>
          </w:p>
        </w:tc>
        <w:tc>
          <w:tcPr>
            <w:tcW w:w="530" w:type="dxa"/>
            <w:tcBorders>
              <w:top w:val="single" w:sz="4" w:space="0" w:color="auto"/>
              <w:left w:val="single" w:sz="4" w:space="0" w:color="auto"/>
              <w:bottom w:val="single" w:sz="4" w:space="0" w:color="auto"/>
              <w:right w:val="single" w:sz="4" w:space="0" w:color="auto"/>
            </w:tcBorders>
            <w:noWrap/>
            <w:vAlign w:val="bottom"/>
            <w:hideMark/>
          </w:tcPr>
          <w:p w14:paraId="208716AC" w14:textId="77777777" w:rsidR="00543683" w:rsidRPr="001945E6" w:rsidRDefault="00543683" w:rsidP="00245643">
            <w:pPr>
              <w:spacing w:line="240" w:lineRule="auto"/>
              <w:rPr>
                <w:rFonts w:ascii="Arial" w:eastAsia="Times New Roman" w:hAnsi="Arial" w:cs="Arial"/>
                <w:color w:val="000000"/>
                <w:szCs w:val="22"/>
                <w:lang w:eastAsia="ja-JP"/>
              </w:rPr>
            </w:pPr>
            <w:r w:rsidRPr="001945E6">
              <w:rPr>
                <w:rFonts w:ascii="Arial" w:eastAsia="Times New Roman" w:hAnsi="Arial" w:cs="Arial"/>
                <w:color w:val="000000"/>
                <w:szCs w:val="22"/>
                <w:lang w:eastAsia="ja-JP"/>
              </w:rPr>
              <w:t>2</w:t>
            </w:r>
          </w:p>
        </w:tc>
      </w:tr>
    </w:tbl>
    <w:p w14:paraId="5E643F0B" w14:textId="77777777" w:rsidR="00543683" w:rsidRPr="001945E6" w:rsidRDefault="00543683" w:rsidP="00543683">
      <w:pPr>
        <w:rPr>
          <w:rFonts w:ascii="Arial" w:hAnsi="Arial" w:cs="Arial"/>
          <w:szCs w:val="22"/>
        </w:rPr>
      </w:pPr>
    </w:p>
    <w:p w14:paraId="46D383CE" w14:textId="77777777" w:rsidR="00543683" w:rsidRPr="001945E6" w:rsidRDefault="00543683" w:rsidP="00543683">
      <w:pPr>
        <w:rPr>
          <w:rFonts w:ascii="Arial" w:hAnsi="Arial" w:cs="Arial"/>
          <w:szCs w:val="22"/>
        </w:rPr>
      </w:pPr>
      <w:r w:rsidRPr="001945E6">
        <w:rPr>
          <w:rFonts w:ascii="Arial" w:hAnsi="Arial" w:cs="Arial"/>
          <w:szCs w:val="22"/>
        </w:rPr>
        <w:br w:type="page"/>
      </w:r>
    </w:p>
    <w:p w14:paraId="3B744483" w14:textId="77777777" w:rsidR="00543683" w:rsidRPr="0051392E" w:rsidRDefault="00543683" w:rsidP="00543683">
      <w:pPr>
        <w:spacing w:line="240" w:lineRule="auto"/>
        <w:ind w:left="-15"/>
        <w:rPr>
          <w:rFonts w:ascii="Arial" w:hAnsi="Arial" w:cs="Arial"/>
          <w:b/>
          <w:color w:val="EE7F00" w:themeColor="accent1"/>
          <w:szCs w:val="22"/>
        </w:rPr>
      </w:pPr>
      <w:r w:rsidRPr="0051392E">
        <w:rPr>
          <w:rFonts w:ascii="Arial" w:hAnsi="Arial" w:cs="Arial"/>
          <w:b/>
          <w:color w:val="EE7F00" w:themeColor="accent1"/>
          <w:szCs w:val="22"/>
        </w:rPr>
        <w:lastRenderedPageBreak/>
        <w:t>6.</w:t>
      </w:r>
      <w:r w:rsidRPr="0051392E">
        <w:rPr>
          <w:rFonts w:ascii="Arial" w:hAnsi="Arial" w:cs="Arial"/>
          <w:b/>
          <w:color w:val="EE7F00" w:themeColor="accent1"/>
          <w:szCs w:val="22"/>
        </w:rPr>
        <w:tab/>
        <w:t xml:space="preserve">Toelichting vakken </w:t>
      </w:r>
    </w:p>
    <w:p w14:paraId="767524C9" w14:textId="77777777" w:rsidR="00543683" w:rsidRPr="001945E6" w:rsidRDefault="00543683" w:rsidP="00543683">
      <w:pPr>
        <w:tabs>
          <w:tab w:val="left" w:pos="6663"/>
          <w:tab w:val="left" w:pos="8505"/>
        </w:tabs>
        <w:spacing w:line="240" w:lineRule="auto"/>
        <w:rPr>
          <w:rFonts w:ascii="Arial" w:hAnsi="Arial" w:cs="Arial"/>
          <w:szCs w:val="22"/>
        </w:rPr>
      </w:pPr>
    </w:p>
    <w:p w14:paraId="07113300" w14:textId="2DF45C5F" w:rsidR="00543683" w:rsidRPr="001945E6" w:rsidRDefault="00DE6F8C" w:rsidP="00543683">
      <w:pPr>
        <w:pBdr>
          <w:top w:val="single" w:sz="12" w:space="1" w:color="auto" w:shadow="1"/>
          <w:left w:val="single" w:sz="12" w:space="0" w:color="auto" w:shadow="1"/>
          <w:bottom w:val="single" w:sz="12" w:space="1" w:color="auto" w:shadow="1"/>
          <w:right w:val="single" w:sz="12" w:space="4" w:color="auto" w:shadow="1"/>
        </w:pBdr>
        <w:tabs>
          <w:tab w:val="left" w:pos="6663"/>
          <w:tab w:val="left" w:pos="8505"/>
        </w:tabs>
        <w:spacing w:line="240" w:lineRule="auto"/>
        <w:rPr>
          <w:rFonts w:ascii="Arial" w:hAnsi="Arial" w:cs="Arial"/>
          <w:b/>
          <w:szCs w:val="22"/>
        </w:rPr>
      </w:pPr>
      <w:r>
        <w:rPr>
          <w:rFonts w:ascii="Arial" w:hAnsi="Arial" w:cs="Arial"/>
          <w:b/>
          <w:szCs w:val="22"/>
        </w:rPr>
        <w:t>A</w:t>
      </w:r>
      <w:r w:rsidR="00543683" w:rsidRPr="001945E6">
        <w:rPr>
          <w:rFonts w:ascii="Arial" w:hAnsi="Arial" w:cs="Arial"/>
          <w:b/>
          <w:szCs w:val="22"/>
        </w:rPr>
        <w:t>ardrijkskunde</w:t>
      </w:r>
      <w:r w:rsidR="00543683" w:rsidRPr="001945E6">
        <w:rPr>
          <w:rFonts w:ascii="Arial" w:hAnsi="Arial" w:cs="Arial"/>
          <w:b/>
          <w:szCs w:val="22"/>
        </w:rPr>
        <w:tab/>
      </w:r>
      <w:r w:rsidR="00543683" w:rsidRPr="001945E6">
        <w:rPr>
          <w:rFonts w:ascii="Arial" w:hAnsi="Arial" w:cs="Arial"/>
          <w:b/>
          <w:szCs w:val="22"/>
        </w:rPr>
        <w:tab/>
        <w:t>havo</w:t>
      </w:r>
    </w:p>
    <w:p w14:paraId="39DE43C4"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Het vak aardrijkskunde gaat over alles wat je in het dagelijks leven om je heen kunt zien. Dichtbij, in je eigen omgeving, in Nederland en in de rest van de wereld. Het gaat over de aarde zelf, de fysische geografie, zoals processen diep in de aarde, de vorming van gebergten en het klimaat, en het gaat over wat de mens met de aarde doet: de sociale geografie. Denk daarbij aan verschillende cultuurgebieden, ontwikkelingslanden en globalisering. Elke keer dat je het journaal ziet of de krant leest, komt er aardrijkskunde in voor. Een aardbeving in Haïti? Een orkaan in Cuba? Hongersnood in de Sahel? Verhuizing van de productietak van Philips naar India? Toenemende vergrijzing in de perifere gebieden van Nederland? Allemaal aardrijkskunde. </w:t>
      </w:r>
    </w:p>
    <w:p w14:paraId="1EDA9BF5"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 </w:t>
      </w:r>
    </w:p>
    <w:p w14:paraId="439DD31B"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Wil jij in de toekomst de wijde wereld in trekken? Een tussenjaar om te reizen of een stage lopen in Marokko? Vrijwilligerswerk in Nepal of carrière maken in de Verenigde Staten? Nadenken over hoe we om moeten gaan met steeds meer neerslag en stijgend water in rivieren en zeeën? Bedenken waar het wel en waar het niet slim is om woningen te bouwen? Met het vak aardrijkskunde verdiep je je in de hele wereld en in je leefomgeving en daardoor komt het altijd van pas.</w:t>
      </w:r>
    </w:p>
    <w:p w14:paraId="18B88921"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 </w:t>
      </w:r>
    </w:p>
    <w:p w14:paraId="7A71740D"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Je leert over processen in en op de aarde, hoe ze werken en wat de gevolgen ervan zijn. En je leert beredeneren waarom oplossingen voor problemen soms wel en soms niet gunstig uitpakken voor mensen en de natuur dichtbij en veraf. Een uitleg, lesstof en opgaven zijn dan ook maar een begin van jouw ontdekkingsreis. </w:t>
      </w:r>
    </w:p>
    <w:p w14:paraId="6D7E1859"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Een deel van het PTA bestaat uit praktische opdrachten, waarbij je bijvoorbeeld Google Earth moet gebruiken om verschillend plaatsen op aarde aan elkaar te koppelen of een geografisch onderzoek in de eigen omgeving. Ook gaan we af en toe op excursie om het geleerde in de praktijk toe te passen. Voor al je tentamens van aardrijkskunde heb je je eigen Grote Bosatlas nodig.  </w:t>
      </w:r>
    </w:p>
    <w:p w14:paraId="1978F177" w14:textId="77777777" w:rsidR="00543683" w:rsidRPr="001945E6" w:rsidRDefault="00543683" w:rsidP="00543683">
      <w:pPr>
        <w:tabs>
          <w:tab w:val="left" w:pos="6663"/>
          <w:tab w:val="left" w:pos="8505"/>
        </w:tabs>
        <w:spacing w:line="240" w:lineRule="auto"/>
        <w:rPr>
          <w:rFonts w:ascii="Arial" w:hAnsi="Arial" w:cs="Arial"/>
          <w:szCs w:val="22"/>
        </w:rPr>
      </w:pPr>
    </w:p>
    <w:p w14:paraId="4FD421B2" w14:textId="77777777" w:rsidR="00543683" w:rsidRPr="001945E6" w:rsidRDefault="00543683"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szCs w:val="22"/>
        </w:rPr>
      </w:pPr>
      <w:r w:rsidRPr="001945E6">
        <w:rPr>
          <w:rFonts w:ascii="Arial" w:hAnsi="Arial" w:cs="Arial"/>
          <w:b/>
          <w:szCs w:val="22"/>
        </w:rPr>
        <w:t>Bedrijfseconomie</w:t>
      </w:r>
      <w:r w:rsidRPr="001945E6">
        <w:rPr>
          <w:rFonts w:ascii="Arial" w:hAnsi="Arial" w:cs="Arial"/>
          <w:b/>
          <w:szCs w:val="22"/>
        </w:rPr>
        <w:tab/>
      </w:r>
      <w:r w:rsidRPr="001945E6">
        <w:rPr>
          <w:rFonts w:ascii="Arial" w:hAnsi="Arial" w:cs="Arial"/>
          <w:b/>
          <w:szCs w:val="22"/>
        </w:rPr>
        <w:tab/>
        <w:t>havo</w:t>
      </w:r>
    </w:p>
    <w:p w14:paraId="181D7DBD"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Altijd al willen weten hoe je een bedrijf start en welke financiële keuzes jijzelf moet maken? Dan is het vak Bedrijfseconomie iets voor jou! </w:t>
      </w:r>
    </w:p>
    <w:p w14:paraId="3E6D677E"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Waar economie gaat over consumenten, producenten, overheid en het buitenland richt bedrijfseconomie zich op organisaties, hoe een bedrijf te starten en welke financiële keuze jijzelf moet maken. Zo leer je over de verschillende bedrijfsvormen (eenmanszaak, besloten- en naamloos vennootschap) en onderzoeken wij welke keuzes bedrijven moeten maken als het gaat om reclame, prijsbeleid, kosten, investeringen en het aantrekken van kapitaal. </w:t>
      </w:r>
    </w:p>
    <w:p w14:paraId="06283095"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 </w:t>
      </w:r>
    </w:p>
    <w:p w14:paraId="4EDC7582"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Je leert hierbij om aan de hand van verschillende bronnen de juiste informatie te verwerken waarbij er vaak flink gerekend moet worden. Je kan na 2 jaar verschillende financiële overzichten, zoals balansen en begrotingen, opstellen. </w:t>
      </w:r>
    </w:p>
    <w:p w14:paraId="7A94CA99"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 </w:t>
      </w:r>
    </w:p>
    <w:p w14:paraId="392D4FA3"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Bij het onderdeel financiële zelfredzaamheid komen de onderwerpen: lenen, sparen, erven, schenken en samenleven aan bod. Bij het onderdeel ondernemerschap ga je echt aan de slag met een opdracht van een (duurzame) ondernemer uit Haarlem en maak je een start met je eigen idee/bedrijf. </w:t>
      </w:r>
    </w:p>
    <w:p w14:paraId="1A54E407"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 </w:t>
      </w:r>
    </w:p>
    <w:p w14:paraId="45BCA2C8"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Om als leerling geschikt te zijn voor dit boeiende vak moet je een aantal eigenschappen bezitten: je moet goed informatie kunnen verwerken, behoorlijk goed kunnen rekenen en rekenen ook leuk vinden. </w:t>
      </w:r>
    </w:p>
    <w:p w14:paraId="70BD9C02"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 </w:t>
      </w:r>
    </w:p>
    <w:p w14:paraId="3516F243" w14:textId="55BD795E" w:rsidR="00543683" w:rsidRPr="001945E6" w:rsidRDefault="00543683" w:rsidP="00543683">
      <w:pPr>
        <w:tabs>
          <w:tab w:val="left" w:pos="6663"/>
          <w:tab w:val="left" w:pos="8505"/>
        </w:tabs>
        <w:spacing w:line="240" w:lineRule="auto"/>
        <w:rPr>
          <w:rFonts w:ascii="Arial" w:hAnsi="Arial" w:cs="Arial"/>
          <w:color w:val="000000"/>
          <w:szCs w:val="22"/>
        </w:rPr>
      </w:pPr>
      <w:r w:rsidRPr="001945E6">
        <w:rPr>
          <w:rFonts w:ascii="Arial" w:hAnsi="Arial" w:cs="Arial"/>
          <w:color w:val="000000"/>
          <w:szCs w:val="22"/>
        </w:rPr>
        <w:lastRenderedPageBreak/>
        <w:t>De kennis en vaardigheden die je bij dit vak opdoet kun je goed gebruiken voor een (bedrijfs)economisch</w:t>
      </w:r>
      <w:r w:rsidR="00692062">
        <w:rPr>
          <w:rFonts w:ascii="Arial" w:hAnsi="Arial" w:cs="Arial"/>
          <w:color w:val="000000"/>
          <w:szCs w:val="22"/>
        </w:rPr>
        <w:t>e</w:t>
      </w:r>
      <w:r w:rsidRPr="001945E6">
        <w:rPr>
          <w:rFonts w:ascii="Arial" w:hAnsi="Arial" w:cs="Arial"/>
          <w:color w:val="000000"/>
          <w:szCs w:val="22"/>
        </w:rPr>
        <w:t xml:space="preserve"> opleiding. Je merkt tijdens de opleiding dat je een stapje verder bent dan leerlingen die dit vak niet hebben gevolgd. Bovendien heeft het vak zinvol als je een eigen bedrijf wilt beginnen of een managementfunctie wilt gaan vervullen. Ook als je geen eigen bedrijf wilt beginnen of een managementfunctie wilt gaan vervullen, is dit vak ook iets voor jou! Je doet veel financiële kennis op die voor jou als privépersoon financieel nuttig kan zijn (het kiezen van hypotheekleningen, verzekeren etc.).</w:t>
      </w:r>
    </w:p>
    <w:p w14:paraId="4C58BFCB" w14:textId="77777777" w:rsidR="00543683" w:rsidRPr="001945E6" w:rsidRDefault="00543683" w:rsidP="00543683">
      <w:pPr>
        <w:tabs>
          <w:tab w:val="left" w:pos="6663"/>
          <w:tab w:val="left" w:pos="8505"/>
        </w:tabs>
        <w:spacing w:line="240" w:lineRule="auto"/>
        <w:rPr>
          <w:rFonts w:ascii="Arial" w:hAnsi="Arial" w:cs="Arial"/>
          <w:szCs w:val="22"/>
        </w:rPr>
      </w:pPr>
    </w:p>
    <w:p w14:paraId="03C2A538" w14:textId="7E119DB6" w:rsidR="00543683" w:rsidRPr="001945E6" w:rsidRDefault="00DE6F8C" w:rsidP="00543683">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outlineLvl w:val="0"/>
        <w:rPr>
          <w:rFonts w:ascii="Arial" w:hAnsi="Arial" w:cs="Arial"/>
          <w:b/>
          <w:szCs w:val="22"/>
        </w:rPr>
      </w:pPr>
      <w:r>
        <w:rPr>
          <w:rFonts w:ascii="Arial" w:hAnsi="Arial" w:cs="Arial"/>
          <w:b/>
          <w:szCs w:val="22"/>
        </w:rPr>
        <w:t>B</w:t>
      </w:r>
      <w:r w:rsidR="00543683" w:rsidRPr="001945E6">
        <w:rPr>
          <w:rFonts w:ascii="Arial" w:hAnsi="Arial" w:cs="Arial"/>
          <w:b/>
          <w:szCs w:val="22"/>
        </w:rPr>
        <w:t xml:space="preserve">ewegen, sport en maatschappij </w:t>
      </w:r>
      <w:r>
        <w:rPr>
          <w:rFonts w:ascii="Arial" w:hAnsi="Arial" w:cs="Arial"/>
          <w:b/>
          <w:szCs w:val="22"/>
        </w:rPr>
        <w:t>(BSM)</w:t>
      </w:r>
      <w:r w:rsidR="00543683" w:rsidRPr="001945E6">
        <w:rPr>
          <w:rFonts w:ascii="Arial" w:hAnsi="Arial" w:cs="Arial"/>
          <w:b/>
          <w:szCs w:val="22"/>
        </w:rPr>
        <w:tab/>
      </w:r>
      <w:r w:rsidR="00543683" w:rsidRPr="001945E6">
        <w:rPr>
          <w:rFonts w:ascii="Arial" w:hAnsi="Arial" w:cs="Arial"/>
          <w:b/>
          <w:szCs w:val="22"/>
        </w:rPr>
        <w:tab/>
        <w:t xml:space="preserve">          havo</w:t>
      </w:r>
    </w:p>
    <w:p w14:paraId="5D48F9FB" w14:textId="77777777" w:rsidR="00543683" w:rsidRPr="001945E6" w:rsidRDefault="00543683" w:rsidP="00543683">
      <w:pPr>
        <w:spacing w:line="240" w:lineRule="auto"/>
        <w:rPr>
          <w:rFonts w:ascii="Arial" w:hAnsi="Arial" w:cs="Arial"/>
          <w:color w:val="000000"/>
          <w:szCs w:val="22"/>
        </w:rPr>
      </w:pPr>
      <w:r w:rsidRPr="001945E6">
        <w:rPr>
          <w:rFonts w:ascii="Arial" w:hAnsi="Arial" w:cs="Arial"/>
          <w:color w:val="000000"/>
          <w:szCs w:val="22"/>
        </w:rPr>
        <w:t xml:space="preserve">Bewegen, sport en maatschappij is een keuzevak op het Schoter. Dat is een goede zaak, omdat bewegen een heel belangrijke plaats in onze maatschappij inneemt. Dat is ten eerste te zien aan de grote belangstelling voor sport en bewegen. Daarnaast speelt bewegen ook een duidelijke rol bij een groot aantal beroepen. </w:t>
      </w:r>
    </w:p>
    <w:p w14:paraId="53AB0B91" w14:textId="77777777" w:rsidR="00543683" w:rsidRPr="001945E6" w:rsidRDefault="00543683" w:rsidP="00543683">
      <w:pPr>
        <w:spacing w:line="240" w:lineRule="auto"/>
        <w:rPr>
          <w:rFonts w:ascii="Arial" w:hAnsi="Arial" w:cs="Arial"/>
          <w:color w:val="000000"/>
          <w:szCs w:val="22"/>
        </w:rPr>
      </w:pPr>
    </w:p>
    <w:p w14:paraId="63E79D67" w14:textId="77777777" w:rsidR="00543683" w:rsidRPr="001945E6" w:rsidRDefault="00543683" w:rsidP="00543683">
      <w:pPr>
        <w:spacing w:line="240" w:lineRule="auto"/>
        <w:rPr>
          <w:rFonts w:ascii="Arial" w:hAnsi="Arial" w:cs="Arial"/>
          <w:color w:val="000000"/>
          <w:szCs w:val="22"/>
        </w:rPr>
      </w:pPr>
      <w:r w:rsidRPr="001945E6">
        <w:rPr>
          <w:rFonts w:ascii="Arial" w:hAnsi="Arial" w:cs="Arial"/>
          <w:color w:val="000000"/>
          <w:szCs w:val="22"/>
        </w:rPr>
        <w:t xml:space="preserve">Als eindexamenvak is BSM meer dan alleen maar sporten. Wat komt er dan meer bij kijken? Je zult moeten samenwerken met andere leerlingen aan bewegingsopdrachten. Dit houdt onder andere in dat je zelf een bijdrage levert aan de oefenstof en dat je organiserende taken uitvoert. Ook zijn er theorielessen waarin bijvoorbeeld EHBSO gegeven wordt. Ten slotte zijn er schriftelijke toetsen die betrekking hebben op de onderwerpen Bewegen en samenleving of Bewegen en gezondheid. Het vak wordt afgesloten met een schoolexamen. </w:t>
      </w:r>
    </w:p>
    <w:p w14:paraId="478E6F8E" w14:textId="77777777" w:rsidR="00543683" w:rsidRPr="001945E6" w:rsidRDefault="00543683" w:rsidP="00543683">
      <w:pPr>
        <w:spacing w:line="240" w:lineRule="auto"/>
        <w:rPr>
          <w:rFonts w:ascii="Arial" w:hAnsi="Arial" w:cs="Arial"/>
          <w:color w:val="000000"/>
          <w:szCs w:val="22"/>
        </w:rPr>
      </w:pPr>
    </w:p>
    <w:p w14:paraId="3E5A6D15" w14:textId="77777777" w:rsidR="00543683" w:rsidRPr="001945E6" w:rsidRDefault="00543683" w:rsidP="00543683">
      <w:pPr>
        <w:spacing w:line="240" w:lineRule="auto"/>
        <w:rPr>
          <w:rFonts w:ascii="Arial" w:hAnsi="Arial" w:cs="Arial"/>
          <w:color w:val="000000"/>
          <w:szCs w:val="22"/>
        </w:rPr>
      </w:pPr>
      <w:r w:rsidRPr="001945E6">
        <w:rPr>
          <w:rFonts w:ascii="Arial" w:hAnsi="Arial" w:cs="Arial"/>
          <w:color w:val="000000"/>
          <w:szCs w:val="22"/>
        </w:rPr>
        <w:t xml:space="preserve">Het Schoter heeft een convenant gesloten met de Academie voor Lichamelijke Opvoeding in Amsterdam. Het curriculum dat het Schoter aan de BSM leerlingen aanbiedt is van een dergelijk hoog niveau dat de ALO vertrouwen heeft in het vereiste niveau van onze BSM leerlingen. Onze BSM leerlingen kunnen zich aanmelden voor de toelatingstest als convenant leerling. Mocht deze leerlingen niet worden aangenomen op basis van de toelatingstest dan zal er contact worden opgenomen met de desbetreffende BSM docent. </w:t>
      </w:r>
    </w:p>
    <w:p w14:paraId="2E1797F2" w14:textId="77777777" w:rsidR="00543683" w:rsidRPr="001945E6" w:rsidRDefault="00543683" w:rsidP="00543683">
      <w:pPr>
        <w:spacing w:line="240" w:lineRule="auto"/>
        <w:rPr>
          <w:rFonts w:ascii="Arial" w:hAnsi="Arial" w:cs="Arial"/>
          <w:color w:val="000000"/>
          <w:szCs w:val="22"/>
        </w:rPr>
      </w:pPr>
    </w:p>
    <w:p w14:paraId="5A2CE62B" w14:textId="77777777" w:rsidR="00543683" w:rsidRPr="001945E6" w:rsidRDefault="00543683" w:rsidP="00543683">
      <w:pPr>
        <w:spacing w:line="240" w:lineRule="auto"/>
        <w:rPr>
          <w:rFonts w:ascii="Arial" w:hAnsi="Arial" w:cs="Arial"/>
          <w:color w:val="000000"/>
          <w:szCs w:val="22"/>
        </w:rPr>
      </w:pPr>
      <w:r w:rsidRPr="001945E6">
        <w:rPr>
          <w:rFonts w:ascii="Arial" w:hAnsi="Arial" w:cs="Arial"/>
          <w:color w:val="000000"/>
          <w:szCs w:val="22"/>
        </w:rPr>
        <w:t xml:space="preserve">Het is duidelijk dat studies aan de ALO aansluiten bij BSM. Maar er zijn meer studies waarbij extra inzicht in bewegen en het regelen daarvan goed van pas komen. Je kunt hierbij denken aan studies als fysiotherapie, mensendieck, sportrevalidatie, bewegingswetenschappen en sport, management en organisatie. Daarnaast zijn de algemene vaardigheden, zoals presenteren en organiseren, van belang voor elk toekomst pad. </w:t>
      </w:r>
    </w:p>
    <w:p w14:paraId="0786F5DD" w14:textId="77777777" w:rsidR="00543683" w:rsidRPr="001945E6" w:rsidRDefault="00543683" w:rsidP="00543683">
      <w:pPr>
        <w:spacing w:line="240" w:lineRule="auto"/>
        <w:rPr>
          <w:rFonts w:ascii="Arial" w:hAnsi="Arial" w:cs="Arial"/>
          <w:color w:val="000000"/>
          <w:szCs w:val="22"/>
        </w:rPr>
      </w:pPr>
    </w:p>
    <w:p w14:paraId="5F92C486" w14:textId="77777777" w:rsidR="00543683" w:rsidRPr="001945E6" w:rsidRDefault="00543683" w:rsidP="00543683">
      <w:pPr>
        <w:spacing w:line="240" w:lineRule="auto"/>
        <w:rPr>
          <w:rFonts w:ascii="Arial" w:hAnsi="Arial" w:cs="Arial"/>
          <w:color w:val="000000"/>
          <w:szCs w:val="22"/>
        </w:rPr>
      </w:pPr>
      <w:r w:rsidRPr="001945E6">
        <w:rPr>
          <w:rFonts w:ascii="Arial" w:hAnsi="Arial" w:cs="Arial"/>
          <w:color w:val="000000"/>
          <w:szCs w:val="22"/>
        </w:rPr>
        <w:t>Als leerling hoef je geen bewegingswonder te zijn, maar je moet je goed realiseren dat er best wel wat fysieke eisen aan je gesteld worden.</w:t>
      </w:r>
    </w:p>
    <w:p w14:paraId="1C8A2D16" w14:textId="77777777" w:rsidR="00543683" w:rsidRPr="001945E6" w:rsidRDefault="00543683" w:rsidP="00543683">
      <w:pPr>
        <w:spacing w:line="240" w:lineRule="auto"/>
        <w:rPr>
          <w:rFonts w:ascii="Arial" w:hAnsi="Arial" w:cs="Arial"/>
          <w:color w:val="000000"/>
          <w:szCs w:val="22"/>
        </w:rPr>
      </w:pPr>
    </w:p>
    <w:p w14:paraId="7BF067C0" w14:textId="4B85D2D8" w:rsidR="00543683" w:rsidRPr="001945E6" w:rsidRDefault="00DE6F8C"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b/>
          <w:szCs w:val="22"/>
        </w:rPr>
      </w:pPr>
      <w:r>
        <w:rPr>
          <w:rFonts w:ascii="Arial" w:hAnsi="Arial" w:cs="Arial"/>
          <w:b/>
          <w:szCs w:val="22"/>
        </w:rPr>
        <w:t>B</w:t>
      </w:r>
      <w:r w:rsidR="00543683" w:rsidRPr="001945E6">
        <w:rPr>
          <w:rFonts w:ascii="Arial" w:hAnsi="Arial" w:cs="Arial"/>
          <w:b/>
          <w:szCs w:val="22"/>
        </w:rPr>
        <w:t>iologie</w:t>
      </w:r>
      <w:r w:rsidR="00543683" w:rsidRPr="001945E6">
        <w:rPr>
          <w:rFonts w:ascii="Arial" w:hAnsi="Arial" w:cs="Arial"/>
          <w:b/>
          <w:szCs w:val="22"/>
        </w:rPr>
        <w:tab/>
      </w:r>
      <w:r w:rsidR="00543683" w:rsidRPr="001945E6">
        <w:rPr>
          <w:rFonts w:ascii="Arial" w:hAnsi="Arial" w:cs="Arial"/>
          <w:b/>
          <w:szCs w:val="22"/>
        </w:rPr>
        <w:tab/>
        <w:t>havo</w:t>
      </w:r>
    </w:p>
    <w:p w14:paraId="50C92AE2"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Het vak biologie volgt in de bovenbouw het curriculum wat vanuit de overheid is vastgesteld.  Voor dit programma maken we gebruik van een nieuwe methode genaamd Nectar.</w:t>
      </w:r>
    </w:p>
    <w:p w14:paraId="507EFCF0" w14:textId="77777777" w:rsidR="00543683" w:rsidRPr="001945E6" w:rsidRDefault="00543683" w:rsidP="00543683">
      <w:pPr>
        <w:spacing w:line="240" w:lineRule="auto"/>
        <w:rPr>
          <w:rFonts w:ascii="Arial" w:hAnsi="Arial" w:cs="Arial"/>
          <w:szCs w:val="22"/>
        </w:rPr>
      </w:pPr>
      <w:r w:rsidRPr="001945E6">
        <w:rPr>
          <w:rFonts w:ascii="Arial" w:hAnsi="Arial" w:cs="Arial"/>
          <w:szCs w:val="22"/>
        </w:rPr>
        <w:br/>
        <w:t>Het voordeel van deze methode is dat het programma zich richt op de centrale begrippen (concepten) in de biologie en de nadruk legt op de samenhang tussen de verschillende onderwerpen. Veel begrippen in de biologie komen steeds terug, maar worden duidelijk in de lesstof herkenbaar gemaakt en geoefend. De methode is er juist op gericht om de belangrijkste begrippen steeds opnieuw toe te passen in een voor leerlingen relevante context dus steeds vanuit het perspectief van 'Wat kun je ermee in het leven, in je beroep of in de wetenschap?'.</w:t>
      </w:r>
    </w:p>
    <w:p w14:paraId="32BA5F0D"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br/>
        <w:t xml:space="preserve">Dit betekent dat je heel praktijkgericht aan het werk gaat, met veel toegepaste biologie waarin er uitgebreider wordt voortgebouwd op de onderbouw. Naast schriftelijke toetsen en praktische opdrachten leg je in de bovenbouw elk jaar een biologie portfolio aan. Dit portfolio laat zien of de opgedane kennis juist is toegepast en of er nog hiaten zijn. Dit geeft een </w:t>
      </w:r>
      <w:r w:rsidRPr="001945E6">
        <w:rPr>
          <w:rFonts w:ascii="Arial" w:hAnsi="Arial" w:cs="Arial"/>
          <w:szCs w:val="22"/>
        </w:rPr>
        <w:lastRenderedPageBreak/>
        <w:t>duidelijke overzicht waar de leerling staat in haar/zijn ontwikkeling. Dit geeft duidelijk aan waar nog extra aandacht aan besteed moet worden</w:t>
      </w:r>
    </w:p>
    <w:p w14:paraId="32DD43B9" w14:textId="77777777" w:rsidR="00543683" w:rsidRPr="001945E6" w:rsidRDefault="00543683" w:rsidP="00543683">
      <w:pPr>
        <w:tabs>
          <w:tab w:val="left" w:pos="6663"/>
          <w:tab w:val="left" w:pos="8505"/>
        </w:tabs>
        <w:spacing w:line="240" w:lineRule="auto"/>
        <w:rPr>
          <w:rFonts w:ascii="Arial" w:hAnsi="Arial" w:cs="Arial"/>
          <w:szCs w:val="22"/>
        </w:rPr>
      </w:pPr>
    </w:p>
    <w:p w14:paraId="6D7BED6A" w14:textId="4A3F9B72" w:rsidR="00543683" w:rsidRPr="001945E6" w:rsidRDefault="00DE6F8C" w:rsidP="00543683">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outlineLvl w:val="0"/>
        <w:rPr>
          <w:rFonts w:ascii="Arial" w:hAnsi="Arial" w:cs="Arial"/>
          <w:b/>
          <w:szCs w:val="22"/>
        </w:rPr>
      </w:pPr>
      <w:r>
        <w:rPr>
          <w:rFonts w:ascii="Arial" w:hAnsi="Arial" w:cs="Arial"/>
          <w:b/>
          <w:szCs w:val="22"/>
        </w:rPr>
        <w:t>C</w:t>
      </w:r>
      <w:r w:rsidR="00543683" w:rsidRPr="001945E6">
        <w:rPr>
          <w:rFonts w:ascii="Arial" w:hAnsi="Arial" w:cs="Arial"/>
          <w:b/>
          <w:szCs w:val="22"/>
        </w:rPr>
        <w:t xml:space="preserve">ulturele en  kunstzinnige vorming </w:t>
      </w:r>
      <w:r w:rsidR="00543683" w:rsidRPr="001945E6">
        <w:rPr>
          <w:rFonts w:ascii="Arial" w:hAnsi="Arial" w:cs="Arial"/>
          <w:b/>
          <w:szCs w:val="22"/>
        </w:rPr>
        <w:tab/>
      </w:r>
      <w:r w:rsidR="00543683" w:rsidRPr="001945E6">
        <w:rPr>
          <w:rFonts w:ascii="Arial" w:hAnsi="Arial" w:cs="Arial"/>
          <w:b/>
          <w:szCs w:val="22"/>
        </w:rPr>
        <w:tab/>
        <w:t>havo</w:t>
      </w:r>
    </w:p>
    <w:p w14:paraId="464FFA36"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Het vak culturele en kunstzinnige vorming heeft geen centraal examen, maar alleen een schoolexamen. Het omvat drie onderdelen:</w:t>
      </w:r>
    </w:p>
    <w:p w14:paraId="053EC974"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culturele activiteiten</w:t>
      </w:r>
    </w:p>
    <w:p w14:paraId="54C326D4"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praktische activiteiten</w:t>
      </w:r>
    </w:p>
    <w:p w14:paraId="5DB57BFD"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reflectie en kunstdossier.</w:t>
      </w:r>
    </w:p>
    <w:p w14:paraId="1662851C" w14:textId="77777777" w:rsidR="00543683" w:rsidRPr="001945E6" w:rsidRDefault="00543683" w:rsidP="00543683">
      <w:pPr>
        <w:tabs>
          <w:tab w:val="left" w:pos="6663"/>
          <w:tab w:val="left" w:pos="8505"/>
        </w:tabs>
        <w:spacing w:line="240" w:lineRule="auto"/>
        <w:rPr>
          <w:rFonts w:ascii="Arial" w:hAnsi="Arial" w:cs="Arial"/>
          <w:szCs w:val="22"/>
        </w:rPr>
      </w:pPr>
    </w:p>
    <w:p w14:paraId="5C9941BC"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Het gaat bij ckv niet in de eerste plaats om kennis, maar om het opdoen van culturele ervaringen. Een belangrijk deel van de studielast is het maken van kijken naar, actief deelnemen aan, reflecteren op en het maken van kunst. ‘Kunst actief meemaken’ is het doel van het vak. Kunst ervaren en beschouwen vraagt van leerlingen betrokkenheid, inzet, kennis en vaardigheden. En omdat de betekenis van kunst nooit vastligt, is een open en onderzoekende houding vereist.</w:t>
      </w:r>
    </w:p>
    <w:p w14:paraId="7E7BBCD5" w14:textId="77777777" w:rsidR="00543683" w:rsidRPr="001945E6" w:rsidRDefault="00543683" w:rsidP="00543683">
      <w:pPr>
        <w:tabs>
          <w:tab w:val="left" w:pos="6663"/>
          <w:tab w:val="left" w:pos="8505"/>
        </w:tabs>
        <w:spacing w:line="240" w:lineRule="auto"/>
        <w:rPr>
          <w:rFonts w:ascii="Arial" w:hAnsi="Arial" w:cs="Arial"/>
          <w:szCs w:val="22"/>
        </w:rPr>
      </w:pPr>
    </w:p>
    <w:p w14:paraId="6C083B07"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Je begint het jaar met een algemene inleiding op het vak en de verschillende kunstdisciplines.</w:t>
      </w:r>
    </w:p>
    <w:p w14:paraId="12CD5AEE"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Daarna ga je in de les aan de hand van een thema verder op de kunstdisciplines in. </w:t>
      </w:r>
    </w:p>
    <w:p w14:paraId="6B2618C7"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Alle opdrachten worden verzameld in een kunstdossier.</w:t>
      </w:r>
    </w:p>
    <w:p w14:paraId="2F916C9A" w14:textId="77777777" w:rsidR="00543683" w:rsidRPr="001945E6" w:rsidRDefault="00543683" w:rsidP="00543683">
      <w:pPr>
        <w:tabs>
          <w:tab w:val="left" w:pos="6663"/>
          <w:tab w:val="left" w:pos="8505"/>
        </w:tabs>
        <w:spacing w:line="240" w:lineRule="auto"/>
        <w:rPr>
          <w:rFonts w:ascii="Arial" w:hAnsi="Arial" w:cs="Arial"/>
          <w:szCs w:val="22"/>
        </w:rPr>
      </w:pPr>
    </w:p>
    <w:p w14:paraId="79000F68" w14:textId="77777777" w:rsidR="00543683" w:rsidRPr="001945E6" w:rsidRDefault="00543683" w:rsidP="00543683">
      <w:pPr>
        <w:keepNext/>
        <w:numPr>
          <w:ilvl w:val="0"/>
          <w:numId w:val="19"/>
        </w:numPr>
        <w:pBdr>
          <w:top w:val="single" w:sz="12" w:space="1" w:color="000000"/>
          <w:left w:val="single" w:sz="12" w:space="4" w:color="000000"/>
          <w:bottom w:val="single" w:sz="12" w:space="1" w:color="000000"/>
          <w:right w:val="single" w:sz="12" w:space="4" w:color="000000"/>
        </w:pBdr>
        <w:tabs>
          <w:tab w:val="left" w:pos="6663"/>
          <w:tab w:val="left" w:pos="8505"/>
        </w:tabs>
        <w:suppressAutoHyphens/>
        <w:spacing w:line="240" w:lineRule="auto"/>
        <w:outlineLvl w:val="0"/>
        <w:rPr>
          <w:rFonts w:ascii="Arial" w:hAnsi="Arial" w:cs="Arial"/>
          <w:b/>
          <w:szCs w:val="22"/>
        </w:rPr>
      </w:pPr>
      <w:r w:rsidRPr="001945E6">
        <w:rPr>
          <w:rFonts w:ascii="Arial" w:hAnsi="Arial" w:cs="Arial"/>
          <w:b/>
          <w:szCs w:val="22"/>
        </w:rPr>
        <w:t>Duits</w:t>
      </w:r>
      <w:r w:rsidRPr="001945E6">
        <w:rPr>
          <w:rFonts w:ascii="Arial" w:hAnsi="Arial" w:cs="Arial"/>
          <w:b/>
          <w:szCs w:val="22"/>
        </w:rPr>
        <w:tab/>
      </w:r>
      <w:r w:rsidRPr="001945E6">
        <w:rPr>
          <w:rFonts w:ascii="Arial" w:hAnsi="Arial" w:cs="Arial"/>
          <w:b/>
          <w:szCs w:val="22"/>
        </w:rPr>
        <w:tab/>
        <w:t>havo</w:t>
      </w:r>
    </w:p>
    <w:p w14:paraId="125C0338" w14:textId="77777777" w:rsidR="00543683" w:rsidRPr="001945E6" w:rsidRDefault="00543683" w:rsidP="00543683">
      <w:pPr>
        <w:rPr>
          <w:rFonts w:ascii="Arial" w:hAnsi="Arial" w:cs="Arial"/>
          <w:szCs w:val="22"/>
        </w:rPr>
      </w:pPr>
      <w:r w:rsidRPr="001945E6">
        <w:rPr>
          <w:rFonts w:ascii="Arial" w:hAnsi="Arial" w:cs="Arial"/>
          <w:szCs w:val="22"/>
        </w:rPr>
        <w:t xml:space="preserve">Duits is naast Engels de belangrijkste taal in Europa. Zeker voor ons in Nederland is Duits belangrijk, omdat we op veel terreinen met Duitsland te maken hebben. Kennis van het Duits is bij veel beroepen handig of zelfs noodzakelijk, omdat de kans groot is dat je in je werk met Duitstaligen te maken krijgt. Maar liefst één op de vijf mensen in Europa hebben Duits als moedertaal. Enkele voorbeelden van beroepen waarbij Duits van belang is: fysiotherapie, verpleegkunde, toerisme, horeca, economische beroepen, werk met computers of elektronica, de wereld van de mode of toneel. </w:t>
      </w:r>
    </w:p>
    <w:p w14:paraId="6EF42753" w14:textId="77777777" w:rsidR="00543683" w:rsidRPr="001945E6" w:rsidRDefault="00543683" w:rsidP="00543683">
      <w:pPr>
        <w:rPr>
          <w:rFonts w:ascii="Arial" w:hAnsi="Arial" w:cs="Arial"/>
          <w:szCs w:val="22"/>
        </w:rPr>
      </w:pPr>
      <w:r w:rsidRPr="001945E6">
        <w:rPr>
          <w:rFonts w:ascii="Arial" w:hAnsi="Arial" w:cs="Arial"/>
          <w:szCs w:val="22"/>
        </w:rPr>
        <w:t xml:space="preserve">De basis is gelegd in klas 2 en 3. De nadruk lag en ligt ook in de bovenbouw op de toepassing. In de lessen oefenen we met lezen, spreken, luisteren en schrijven. En je gaat je verder verdiepen in Duitsland, Duitse geschiedenis en cultuur. Omdat wij het erg belangrijk vinden dat je goed leert communiceren in het Duits, betekent dat dat in de klas sowieso Duits wordt gesproken. Je zult je woordenschat behoorlijk vergroten en je kennis van de Duitse taal in het algemeen vergroten. Ook zal er aandacht besteed worden aan Duitse (jeugd)literatuur. </w:t>
      </w:r>
    </w:p>
    <w:p w14:paraId="27958CE5" w14:textId="77777777" w:rsidR="00543683" w:rsidRPr="001945E6" w:rsidRDefault="00543683" w:rsidP="00543683">
      <w:pPr>
        <w:rPr>
          <w:rFonts w:ascii="Arial" w:hAnsi="Arial" w:cs="Arial"/>
          <w:szCs w:val="22"/>
        </w:rPr>
      </w:pPr>
      <w:r w:rsidRPr="001945E6">
        <w:rPr>
          <w:rFonts w:ascii="Arial" w:hAnsi="Arial" w:cs="Arial"/>
          <w:szCs w:val="22"/>
        </w:rPr>
        <w:t xml:space="preserve">Het centraal eindexamen bestaat uit alleen leesvaardigheid. Daarom zullen we naast goed kunnen communiceren, ook de nadruk op de leesvaardigheid leggen. We lezen regelmatig korte en langere (literaire en actuele) teksten om het tekstbegrip en leesstrategieën te oefenen. Natuurlijk lezen we niet alleen examenteksten, maar ook teksten over actuele onderwerpen. </w:t>
      </w:r>
    </w:p>
    <w:p w14:paraId="2F4AFCD7" w14:textId="1D19AAB1" w:rsidR="00543683" w:rsidRPr="001945E6" w:rsidRDefault="00D236DE"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szCs w:val="22"/>
        </w:rPr>
      </w:pPr>
      <w:r>
        <w:rPr>
          <w:rFonts w:ascii="Arial" w:hAnsi="Arial" w:cs="Arial"/>
          <w:b/>
          <w:szCs w:val="22"/>
        </w:rPr>
        <w:t>E</w:t>
      </w:r>
      <w:r w:rsidR="00543683" w:rsidRPr="001945E6">
        <w:rPr>
          <w:rFonts w:ascii="Arial" w:hAnsi="Arial" w:cs="Arial"/>
          <w:b/>
          <w:szCs w:val="22"/>
        </w:rPr>
        <w:t>conomie</w:t>
      </w:r>
      <w:r w:rsidR="00543683" w:rsidRPr="001945E6">
        <w:rPr>
          <w:rFonts w:ascii="Arial" w:hAnsi="Arial" w:cs="Arial"/>
          <w:b/>
          <w:szCs w:val="22"/>
        </w:rPr>
        <w:tab/>
      </w:r>
      <w:r w:rsidR="00543683" w:rsidRPr="001945E6">
        <w:rPr>
          <w:rFonts w:ascii="Arial" w:hAnsi="Arial" w:cs="Arial"/>
          <w:b/>
          <w:szCs w:val="22"/>
        </w:rPr>
        <w:tab/>
        <w:t>havo</w:t>
      </w:r>
    </w:p>
    <w:p w14:paraId="6AD2A12A"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Economie is een vak dat over mensen gaat. Als we zeggen dat economie over mensen gaat, dan bedoelen we te zeggen dat economie vooral over de economische kant van het menselijk handelen gaat. Een econoom houdt zich dus niet bezig met het merkwaardige groepsgedrag van sommige voetballiefhebbers, maar met name met de behoeften die mensen hebben en de manieren waarop ze in die behoeften willen en kunnen voorzien. In jouw geval is bijvoorbeeld je zakgeld en het geld dat je met een bijbaantje verdient, erg belangrijk. De hoogte van die bedragen bepalen of je in veel of weinig behoeften kunt voorzien. De prijzen van goederen en diensten bepalen overigens ook in hoeveel behoeften je kunt voorzien. Hoe welvarend je je eigenlijk voelt. Of hoe gelukkig…..? </w:t>
      </w:r>
    </w:p>
    <w:p w14:paraId="2D7DB907"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lastRenderedPageBreak/>
        <w:t> </w:t>
      </w:r>
    </w:p>
    <w:p w14:paraId="4B300341" w14:textId="77777777" w:rsidR="00543683" w:rsidRPr="001945E6" w:rsidRDefault="00543683" w:rsidP="00543683">
      <w:pPr>
        <w:pStyle w:val="Normaalweb"/>
        <w:rPr>
          <w:rFonts w:ascii="Arial" w:hAnsi="Arial" w:cs="Arial"/>
          <w:sz w:val="22"/>
          <w:szCs w:val="22"/>
        </w:rPr>
      </w:pPr>
      <w:r w:rsidRPr="001945E6">
        <w:rPr>
          <w:rFonts w:ascii="Arial" w:hAnsi="Arial" w:cs="Arial"/>
          <w:color w:val="000000"/>
          <w:sz w:val="22"/>
          <w:szCs w:val="22"/>
        </w:rPr>
        <w:t>Nadat je het vak economie hebt gevolgd weet je onder andere meer over verzekeren, het gevangenendilemma, wat koopkracht is en wat het effect van subsidies is op de marktprijs. Ongeveer 25 tot 35% van de vragen op het examen zijn rekenvragen. De rest is theoretische kennis toepassen bij verschillende onderwerpen. En na het halen van het vak economie kan je beter de economische pagina van een krant lezen. Snap je de bewegingen op de beurs en kan je ze misschien zelfs voorspellen. En waarom sommige landen rijk zijn en andere arm. Et cetera. Er gaat in ieder geval een economische wereld voor je open, zeker niet de minst belangrijke wereld. </w:t>
      </w:r>
    </w:p>
    <w:p w14:paraId="0BF9B9EB" w14:textId="77777777" w:rsidR="00543683" w:rsidRPr="001945E6" w:rsidRDefault="00543683" w:rsidP="00543683">
      <w:pPr>
        <w:tabs>
          <w:tab w:val="left" w:pos="6663"/>
          <w:tab w:val="left" w:pos="8505"/>
        </w:tabs>
        <w:spacing w:line="240" w:lineRule="auto"/>
        <w:rPr>
          <w:rFonts w:ascii="Arial" w:hAnsi="Arial" w:cs="Arial"/>
          <w:szCs w:val="22"/>
        </w:rPr>
      </w:pPr>
    </w:p>
    <w:p w14:paraId="065E3608" w14:textId="77777777" w:rsidR="00543683" w:rsidRPr="001945E6" w:rsidRDefault="00543683" w:rsidP="00543683">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outlineLvl w:val="0"/>
        <w:rPr>
          <w:rFonts w:ascii="Arial" w:hAnsi="Arial" w:cs="Arial"/>
          <w:b/>
          <w:szCs w:val="22"/>
        </w:rPr>
      </w:pPr>
      <w:r w:rsidRPr="001945E6">
        <w:rPr>
          <w:rFonts w:ascii="Arial" w:hAnsi="Arial" w:cs="Arial"/>
          <w:b/>
          <w:szCs w:val="22"/>
        </w:rPr>
        <w:t>Engels</w:t>
      </w:r>
      <w:r w:rsidRPr="001945E6">
        <w:rPr>
          <w:rFonts w:ascii="Arial" w:hAnsi="Arial" w:cs="Arial"/>
          <w:b/>
          <w:szCs w:val="22"/>
        </w:rPr>
        <w:tab/>
      </w:r>
      <w:r w:rsidRPr="001945E6">
        <w:rPr>
          <w:rFonts w:ascii="Arial" w:hAnsi="Arial" w:cs="Arial"/>
          <w:b/>
          <w:szCs w:val="22"/>
        </w:rPr>
        <w:tab/>
        <w:t>havo</w:t>
      </w:r>
    </w:p>
    <w:p w14:paraId="674B7339" w14:textId="77777777" w:rsidR="00543683" w:rsidRPr="001945E6" w:rsidRDefault="00543683" w:rsidP="00543683">
      <w:pPr>
        <w:tabs>
          <w:tab w:val="left" w:pos="6663"/>
          <w:tab w:val="left" w:pos="8505"/>
        </w:tabs>
        <w:spacing w:line="240" w:lineRule="auto"/>
        <w:rPr>
          <w:rFonts w:ascii="Arial" w:hAnsi="Arial" w:cs="Arial"/>
          <w:szCs w:val="22"/>
        </w:rPr>
      </w:pPr>
      <w:bookmarkStart w:id="1" w:name="_Hlk158043370"/>
      <w:r w:rsidRPr="001945E6">
        <w:rPr>
          <w:rFonts w:ascii="Arial" w:hAnsi="Arial" w:cs="Arial"/>
          <w:szCs w:val="22"/>
        </w:rPr>
        <w:t>Engels is verplicht voor alle leerlingen in de bovenbouw van de havo. Toch is het goed om te weten wat je kunt verwachten.</w:t>
      </w:r>
    </w:p>
    <w:p w14:paraId="549032E3" w14:textId="77777777" w:rsidR="00543683" w:rsidRPr="001945E6" w:rsidRDefault="00543683" w:rsidP="00543683">
      <w:pPr>
        <w:tabs>
          <w:tab w:val="left" w:pos="6663"/>
          <w:tab w:val="left" w:pos="8505"/>
        </w:tabs>
        <w:spacing w:line="240" w:lineRule="auto"/>
        <w:rPr>
          <w:rFonts w:ascii="Arial" w:hAnsi="Arial" w:cs="Arial"/>
          <w:szCs w:val="22"/>
        </w:rPr>
      </w:pPr>
    </w:p>
    <w:p w14:paraId="3AFD1EDC"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Het is de bedoeling dat je de vaardigheden waar in de onderbouw de basis voor is gelegd, nòg beter gaat beheersen. Deze vaardigheden zijn: lezen, luisteren, spreken, schrijven. Ze zijn allemaal even belangrijk om goed met Engels uit de voeten te kunnen. In de methode voor de tweede fase komen deze vaardigheden uitgebreid aan bod. In de vierde klas herhalen en verdiepen we nog je grammaticale kennis en je woordenschat, maar het gaat er om dat je dit goed kunt toepassen wanneer je in het Engels communiceert. </w:t>
      </w:r>
    </w:p>
    <w:p w14:paraId="1B95A315" w14:textId="77777777" w:rsidR="00543683" w:rsidRPr="001945E6" w:rsidRDefault="00543683" w:rsidP="00543683">
      <w:pPr>
        <w:tabs>
          <w:tab w:val="left" w:pos="6663"/>
          <w:tab w:val="left" w:pos="8505"/>
        </w:tabs>
        <w:spacing w:line="240" w:lineRule="auto"/>
        <w:rPr>
          <w:rFonts w:ascii="Arial" w:hAnsi="Arial" w:cs="Arial"/>
          <w:szCs w:val="22"/>
        </w:rPr>
      </w:pPr>
    </w:p>
    <w:p w14:paraId="569E2934"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Door middel van proefwerken worden je vorderingen getoetst. Deze leveren een rapportcijfer op dat meetelt voor de overgang van 4 naar 5 havo. Tijdens de les combineren we het ontwikkelen van je taalvaardigheid ook met kritisch nadenken en burgerschap, door je te laten nadenken, spreken en schrijven over actualiteiten en globale thema’s. Dit doen we door je een breed scala aan gesproken en geschreven teksten, zowel fictie als non-fictie, te laten lezen, luisteren, bespreken en schrijven.  </w:t>
      </w:r>
    </w:p>
    <w:p w14:paraId="0C9FA229" w14:textId="77777777" w:rsidR="00543683" w:rsidRPr="001945E6" w:rsidRDefault="00543683" w:rsidP="00543683">
      <w:pPr>
        <w:tabs>
          <w:tab w:val="left" w:pos="6663"/>
          <w:tab w:val="left" w:pos="8505"/>
        </w:tabs>
        <w:spacing w:line="240" w:lineRule="auto"/>
        <w:rPr>
          <w:rFonts w:ascii="Arial" w:hAnsi="Arial" w:cs="Arial"/>
          <w:szCs w:val="22"/>
        </w:rPr>
      </w:pPr>
    </w:p>
    <w:p w14:paraId="631CB272"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In het schoolexamen worden jouw schrijf-, spreek- en luistervaardigheid getoetst, maar ook je inzicht in literaire teksten. Leesvaardigheid wordt getoetst in het centraal schriftelijk examen. </w:t>
      </w:r>
    </w:p>
    <w:p w14:paraId="5EF6980D" w14:textId="77777777" w:rsidR="00543683" w:rsidRPr="001945E6" w:rsidRDefault="00543683" w:rsidP="00543683">
      <w:pPr>
        <w:tabs>
          <w:tab w:val="left" w:pos="6663"/>
          <w:tab w:val="left" w:pos="8505"/>
        </w:tabs>
        <w:spacing w:line="240" w:lineRule="auto"/>
        <w:rPr>
          <w:rFonts w:ascii="Arial" w:hAnsi="Arial" w:cs="Arial"/>
          <w:szCs w:val="22"/>
        </w:rPr>
      </w:pPr>
    </w:p>
    <w:p w14:paraId="3534265B" w14:textId="77777777" w:rsidR="00543683" w:rsidRPr="001945E6" w:rsidRDefault="00543683" w:rsidP="00543683">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outlineLvl w:val="0"/>
        <w:rPr>
          <w:rFonts w:ascii="Arial" w:hAnsi="Arial" w:cs="Arial"/>
          <w:b/>
          <w:szCs w:val="22"/>
        </w:rPr>
      </w:pPr>
      <w:r w:rsidRPr="001945E6">
        <w:rPr>
          <w:rFonts w:ascii="Arial" w:hAnsi="Arial" w:cs="Arial"/>
          <w:b/>
          <w:szCs w:val="22"/>
        </w:rPr>
        <w:t>Frans</w:t>
      </w:r>
      <w:r w:rsidRPr="001945E6">
        <w:rPr>
          <w:rFonts w:ascii="Arial" w:hAnsi="Arial" w:cs="Arial"/>
          <w:b/>
          <w:szCs w:val="22"/>
        </w:rPr>
        <w:tab/>
      </w:r>
      <w:r w:rsidRPr="001945E6">
        <w:rPr>
          <w:rFonts w:ascii="Arial" w:hAnsi="Arial" w:cs="Arial"/>
          <w:b/>
          <w:szCs w:val="22"/>
        </w:rPr>
        <w:tab/>
        <w:t>havo</w:t>
      </w:r>
    </w:p>
    <w:p w14:paraId="2CB03FA9"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Frans is een moderne vreemde taal, het is een van de grote talen van de Europese Unie. Frans wordt dagelijks door 222 miljoen mensen in Frankrijk, België en Luxemburg gesproken en, buiten de EU, in Zwitserland, Canada, veel (Noord-) Afrikaanse landen maar ook op Sint-Maarten, in Louisiana of op Tahiti.</w:t>
      </w:r>
    </w:p>
    <w:p w14:paraId="0086FEA1" w14:textId="77777777" w:rsidR="00543683" w:rsidRPr="001945E6" w:rsidRDefault="00543683" w:rsidP="00543683">
      <w:pPr>
        <w:tabs>
          <w:tab w:val="left" w:pos="6663"/>
          <w:tab w:val="left" w:pos="8505"/>
        </w:tabs>
        <w:spacing w:line="240" w:lineRule="auto"/>
        <w:rPr>
          <w:rFonts w:ascii="Arial" w:hAnsi="Arial" w:cs="Arial"/>
          <w:szCs w:val="22"/>
        </w:rPr>
      </w:pPr>
    </w:p>
    <w:p w14:paraId="55E31DDC"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Als je Frans kiest, zul je dus Frans leren spreken, verstaan, lezen en schrijven. Dat is  een goede basis als je een beroep gaat uitoefenen, waarbij Frans handig of nodig is. Je kunt dan denken aan de handel, de horeca, de politiek, het toerisme en aan modevakken. Bovendien is Frans praten gewoon leuk bijvoorbeeld op vakantie: het klinkt mooi en er zijn niet zo heel veel mensen die het goed kunnen, dus ben je best een beetje chic en bijzonder. Je zult ook (verder) kennismaken met Frankrijk, de Fransen en de andere Franstaligen.</w:t>
      </w:r>
    </w:p>
    <w:p w14:paraId="04FD63AF" w14:textId="77777777" w:rsidR="00543683" w:rsidRPr="001945E6" w:rsidRDefault="00543683" w:rsidP="00543683">
      <w:pPr>
        <w:tabs>
          <w:tab w:val="left" w:pos="6663"/>
          <w:tab w:val="left" w:pos="8505"/>
        </w:tabs>
        <w:spacing w:line="240" w:lineRule="auto"/>
        <w:rPr>
          <w:rFonts w:ascii="Arial" w:hAnsi="Arial" w:cs="Arial"/>
          <w:szCs w:val="22"/>
        </w:rPr>
      </w:pPr>
    </w:p>
    <w:p w14:paraId="07E5D897"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In de les oefen je met alle vaardigheden, zodat jouw niveau van de Franse taal zich ontwikkelt. Je breidt bijvoorbeeld de standaardgesprekjes die je in de onderbouw geleerd hebt, verder uit. Langzamerhand ga je meer vrij praten. Natuurlijk gebruiken we daarbij verschillende media bronnen. Leesvaardigheid neemt een grote plaats in. Op je eindexamen in 5havo zal dit de helft van je uiteindelijke cijfer bepalen. We zullen teksten lezen over allerhande onderwerpen en daarbij vele bronnen aanspreken, zoals Franse nieuwssites, en artikelen uit kranten, jongerenbladen etc. En natuurlijk zullen we steeds inspelen op het actuele nieuws dat zich aandient waarbij we over de grenzen heen kijken. </w:t>
      </w:r>
    </w:p>
    <w:p w14:paraId="17B2CC2F"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lastRenderedPageBreak/>
        <w:t>Door bijvoorbeeld een nieuwsfragment van TV5 (een Franse tv-zender), 1jour, 1actu, Artejunior te beluisteren en te bekijken, leren we erover te schrijven en te praten. Luisteren en kijken zal ons vaak uitnodigen dieper op onderwerpen in te gaan.</w:t>
      </w:r>
    </w:p>
    <w:p w14:paraId="414FEACF" w14:textId="77777777" w:rsidR="00543683" w:rsidRPr="001945E6" w:rsidRDefault="00543683" w:rsidP="00543683">
      <w:pPr>
        <w:tabs>
          <w:tab w:val="left" w:pos="6663"/>
          <w:tab w:val="left" w:pos="8505"/>
        </w:tabs>
        <w:spacing w:line="240" w:lineRule="auto"/>
        <w:rPr>
          <w:rFonts w:ascii="Arial" w:hAnsi="Arial" w:cs="Arial"/>
          <w:szCs w:val="22"/>
        </w:rPr>
      </w:pPr>
    </w:p>
    <w:p w14:paraId="31EFE8D5"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Ten slotte leer je ook eenvoudige brieven schrijven. Dit leer je al in de onderbouw met de phrases-clés, maar in de bovenbouw ga je er allerlei hulpmiddelen bij gebruiken. Zo leer je je mening geven en van alles en nog wat te beschrijven, over jezelf te vertellen etc.</w:t>
      </w:r>
    </w:p>
    <w:p w14:paraId="5BC400DA" w14:textId="77777777" w:rsidR="00543683" w:rsidRPr="001945E6" w:rsidRDefault="00543683" w:rsidP="00543683">
      <w:pPr>
        <w:tabs>
          <w:tab w:val="left" w:pos="6663"/>
          <w:tab w:val="left" w:pos="8505"/>
        </w:tabs>
        <w:spacing w:line="240" w:lineRule="auto"/>
        <w:rPr>
          <w:rFonts w:ascii="Arial" w:hAnsi="Arial" w:cs="Arial"/>
          <w:szCs w:val="22"/>
        </w:rPr>
      </w:pPr>
    </w:p>
    <w:p w14:paraId="0961A45C"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En je weet inmiddels: je moet er wel echt zelf voor willen gaan.</w:t>
      </w:r>
    </w:p>
    <w:p w14:paraId="01EB05E3"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Is Frans leuk? Zeker!</w:t>
      </w:r>
    </w:p>
    <w:p w14:paraId="304D8C3D" w14:textId="77777777" w:rsidR="00543683" w:rsidRPr="001945E6" w:rsidRDefault="00543683" w:rsidP="00543683">
      <w:pPr>
        <w:tabs>
          <w:tab w:val="left" w:pos="6663"/>
          <w:tab w:val="left" w:pos="8505"/>
        </w:tabs>
        <w:spacing w:line="240" w:lineRule="auto"/>
        <w:rPr>
          <w:rFonts w:ascii="Arial" w:hAnsi="Arial" w:cs="Arial"/>
          <w:szCs w:val="22"/>
        </w:rPr>
      </w:pPr>
    </w:p>
    <w:bookmarkEnd w:id="1"/>
    <w:p w14:paraId="2A09D189" w14:textId="53B2EC33" w:rsidR="00543683" w:rsidRPr="001945E6" w:rsidRDefault="00D236DE"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b/>
          <w:szCs w:val="22"/>
        </w:rPr>
      </w:pPr>
      <w:r>
        <w:rPr>
          <w:rFonts w:ascii="Arial" w:hAnsi="Arial" w:cs="Arial"/>
          <w:b/>
          <w:szCs w:val="22"/>
        </w:rPr>
        <w:t>G</w:t>
      </w:r>
      <w:r w:rsidR="00543683" w:rsidRPr="001945E6">
        <w:rPr>
          <w:rFonts w:ascii="Arial" w:hAnsi="Arial" w:cs="Arial"/>
          <w:b/>
          <w:szCs w:val="22"/>
        </w:rPr>
        <w:t>eschiedenis</w:t>
      </w:r>
      <w:r w:rsidR="00543683" w:rsidRPr="001945E6">
        <w:rPr>
          <w:rFonts w:ascii="Arial" w:hAnsi="Arial" w:cs="Arial"/>
          <w:b/>
          <w:szCs w:val="22"/>
        </w:rPr>
        <w:tab/>
      </w:r>
      <w:r w:rsidR="00543683" w:rsidRPr="001945E6">
        <w:rPr>
          <w:rFonts w:ascii="Arial" w:hAnsi="Arial" w:cs="Arial"/>
          <w:b/>
          <w:szCs w:val="22"/>
        </w:rPr>
        <w:tab/>
        <w:t>havo</w:t>
      </w:r>
    </w:p>
    <w:p w14:paraId="55B8494A"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De eerste drie jaren hebben we langzaam maar zeker de geschiedenis van de oudheid, de middeleeuwen en de moderne tijd aan ons voorbij zien gaan.</w:t>
      </w:r>
    </w:p>
    <w:p w14:paraId="19E07187"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 xml:space="preserve">Geschiedenis in de tweede fase bouwt de vergaarde kennis uit de onderbouw verder uit. In 4 havo worden de verschillende tijdvakken uit de onderbouw opnieuw bestudeerd om deze kennis in 5 havo aan de hand van een tweetal thema’s verder uit te diepen. </w:t>
      </w:r>
    </w:p>
    <w:p w14:paraId="5270131F" w14:textId="77777777" w:rsidR="00543683" w:rsidRPr="001945E6" w:rsidRDefault="00543683" w:rsidP="00543683">
      <w:pPr>
        <w:spacing w:line="240" w:lineRule="auto"/>
        <w:rPr>
          <w:rFonts w:ascii="Arial" w:hAnsi="Arial" w:cs="Arial"/>
          <w:szCs w:val="22"/>
        </w:rPr>
      </w:pPr>
    </w:p>
    <w:p w14:paraId="309A6640"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Een ander vast thema in 5 havo is staatsinrichting. Dit onderdeel richt zich op de regels en het spel van de politiek. Maar ook de maatschappelijke achtergronden van het politieke denken worden verder belicht: hoe, wanneer en waarom ontstonden de politieke stromingen en wat zijn de verschillen tussen de partijen waarop we kunnen stemmen?</w:t>
      </w:r>
    </w:p>
    <w:p w14:paraId="2E5184DC" w14:textId="77777777" w:rsidR="00543683" w:rsidRPr="001945E6" w:rsidRDefault="00543683" w:rsidP="00543683">
      <w:pPr>
        <w:spacing w:line="240" w:lineRule="auto"/>
        <w:rPr>
          <w:rFonts w:ascii="Arial" w:hAnsi="Arial" w:cs="Arial"/>
          <w:szCs w:val="22"/>
        </w:rPr>
      </w:pPr>
    </w:p>
    <w:p w14:paraId="0862BD13"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 xml:space="preserve">Geschiedenis, zo zullen we zien, is niet alleen een vak van feiten en jaartallen, maar ook een vak dat je aan het denken zet. Over de geschiedenis kun je discussiëren en dat zullen we zeker doen! </w:t>
      </w:r>
    </w:p>
    <w:p w14:paraId="4EFC2A83" w14:textId="77777777" w:rsidR="00543683" w:rsidRPr="001945E6" w:rsidRDefault="00543683" w:rsidP="00543683">
      <w:pPr>
        <w:spacing w:line="240" w:lineRule="auto"/>
        <w:rPr>
          <w:rFonts w:ascii="Arial" w:hAnsi="Arial" w:cs="Arial"/>
          <w:szCs w:val="22"/>
        </w:rPr>
      </w:pPr>
    </w:p>
    <w:p w14:paraId="3AF7CEAA" w14:textId="6DA3A6A9" w:rsidR="00543683" w:rsidRPr="001945E6" w:rsidRDefault="000970D5"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b/>
          <w:szCs w:val="22"/>
        </w:rPr>
      </w:pPr>
      <w:bookmarkStart w:id="2" w:name="_Hlk159748898"/>
      <w:r>
        <w:rPr>
          <w:rFonts w:ascii="Arial" w:hAnsi="Arial" w:cs="Arial"/>
          <w:b/>
          <w:szCs w:val="22"/>
        </w:rPr>
        <w:t>G</w:t>
      </w:r>
      <w:r w:rsidR="00543683" w:rsidRPr="001945E6">
        <w:rPr>
          <w:rFonts w:ascii="Arial" w:hAnsi="Arial" w:cs="Arial"/>
          <w:b/>
          <w:szCs w:val="22"/>
        </w:rPr>
        <w:t>lobal perspectives</w:t>
      </w:r>
      <w:r w:rsidR="00543683" w:rsidRPr="001945E6">
        <w:rPr>
          <w:rFonts w:ascii="Arial" w:hAnsi="Arial" w:cs="Arial"/>
          <w:b/>
          <w:szCs w:val="22"/>
        </w:rPr>
        <w:tab/>
      </w:r>
      <w:r w:rsidR="00543683" w:rsidRPr="001945E6">
        <w:rPr>
          <w:rFonts w:ascii="Arial" w:hAnsi="Arial" w:cs="Arial"/>
          <w:b/>
          <w:szCs w:val="22"/>
        </w:rPr>
        <w:tab/>
        <w:t>havo</w:t>
      </w:r>
    </w:p>
    <w:p w14:paraId="4FC018E3"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 xml:space="preserve">Bij Global Perspectives leren wij onze leerlingen academische vaardigheden aan. De Universiteit van Cambridge biedt het vak wereldwijd aan en ook op Het Schoter is het mogelijk om een Cambridge certificaat voor Global Perspectives te halen. </w:t>
      </w:r>
    </w:p>
    <w:p w14:paraId="1787A119"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 xml:space="preserve">Het vak bestaat uit drie onderdelen: een toets, het schrijven van een essay en een teamproject. Aangezien wij onderzoeksvaardigheden op Het Schoter van groot belang achten, bieden wij Global Perspectives aan alle leerlingen op de tweetalige havo en op vwo het (zowel regulier als tweetalig) aan. </w:t>
      </w:r>
    </w:p>
    <w:p w14:paraId="493BED62" w14:textId="77777777" w:rsidR="00543683" w:rsidRPr="001945E6" w:rsidRDefault="00543683" w:rsidP="00543683">
      <w:pPr>
        <w:spacing w:line="240" w:lineRule="auto"/>
        <w:rPr>
          <w:rFonts w:ascii="Arial" w:hAnsi="Arial" w:cs="Arial"/>
          <w:szCs w:val="22"/>
        </w:rPr>
      </w:pPr>
    </w:p>
    <w:p w14:paraId="1B0EB660"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Mochten leerlingen in overleg met ouders ervoor kiezen om ook het Cambridge certificaat te halen dan is extra begeleiding mogelijk. Wel zijn er aan het behalen van een Cambridge certificaat extra kosten verbonden. Global Perspectives telt mee voor de overgang, maar is geen examenvak. Het wordt op dit moment aangeboden in 4 tweetalig havo en op regulier en tweetalig vwo in klas 4 en 5.</w:t>
      </w:r>
    </w:p>
    <w:bookmarkEnd w:id="2"/>
    <w:p w14:paraId="1E773853" w14:textId="77777777" w:rsidR="00543683" w:rsidRPr="001945E6" w:rsidRDefault="00543683" w:rsidP="00543683">
      <w:pPr>
        <w:tabs>
          <w:tab w:val="left" w:pos="6663"/>
          <w:tab w:val="left" w:pos="8505"/>
        </w:tabs>
        <w:spacing w:line="240" w:lineRule="auto"/>
        <w:rPr>
          <w:rFonts w:ascii="Arial" w:hAnsi="Arial" w:cs="Arial"/>
          <w:szCs w:val="22"/>
        </w:rPr>
      </w:pPr>
    </w:p>
    <w:p w14:paraId="5EB88B83" w14:textId="01D743FE" w:rsidR="00543683" w:rsidRPr="001945E6" w:rsidRDefault="000970D5" w:rsidP="00543683">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outlineLvl w:val="0"/>
        <w:rPr>
          <w:rFonts w:ascii="Arial" w:hAnsi="Arial" w:cs="Arial"/>
          <w:b/>
          <w:szCs w:val="22"/>
        </w:rPr>
      </w:pPr>
      <w:r>
        <w:rPr>
          <w:rFonts w:ascii="Arial" w:hAnsi="Arial" w:cs="Arial"/>
          <w:b/>
          <w:szCs w:val="22"/>
        </w:rPr>
        <w:t>K</w:t>
      </w:r>
      <w:r w:rsidR="00543683" w:rsidRPr="001945E6">
        <w:rPr>
          <w:rFonts w:ascii="Arial" w:hAnsi="Arial" w:cs="Arial"/>
          <w:b/>
          <w:szCs w:val="22"/>
        </w:rPr>
        <w:t>unst (beeldende vormgeving)</w:t>
      </w:r>
      <w:r w:rsidR="00543683" w:rsidRPr="001945E6">
        <w:rPr>
          <w:rFonts w:ascii="Arial" w:hAnsi="Arial" w:cs="Arial"/>
          <w:b/>
          <w:szCs w:val="22"/>
        </w:rPr>
        <w:tab/>
      </w:r>
      <w:r w:rsidR="00543683" w:rsidRPr="001945E6">
        <w:rPr>
          <w:rFonts w:ascii="Arial" w:hAnsi="Arial" w:cs="Arial"/>
          <w:b/>
          <w:szCs w:val="22"/>
        </w:rPr>
        <w:tab/>
        <w:t>havo</w:t>
      </w:r>
    </w:p>
    <w:p w14:paraId="68CD05BE"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 xml:space="preserve">Kunst (beeldende vormgeving) is een examenvak dat bestaat uit de onderdelen </w:t>
      </w:r>
      <w:r w:rsidRPr="001945E6">
        <w:rPr>
          <w:rFonts w:ascii="Arial" w:hAnsi="Arial" w:cs="Arial"/>
          <w:szCs w:val="22"/>
          <w:u w:val="single"/>
        </w:rPr>
        <w:t>Kunst</w:t>
      </w:r>
      <w:r w:rsidRPr="001945E6">
        <w:rPr>
          <w:rFonts w:ascii="Arial" w:hAnsi="Arial" w:cs="Arial"/>
          <w:szCs w:val="22"/>
        </w:rPr>
        <w:t xml:space="preserve"> (algemeen) en </w:t>
      </w:r>
      <w:r w:rsidRPr="001945E6">
        <w:rPr>
          <w:rFonts w:ascii="Arial" w:hAnsi="Arial" w:cs="Arial"/>
          <w:szCs w:val="22"/>
          <w:u w:val="single"/>
        </w:rPr>
        <w:t>Beeldende Vormgeving</w:t>
      </w:r>
      <w:r w:rsidRPr="001945E6">
        <w:rPr>
          <w:rFonts w:ascii="Arial" w:hAnsi="Arial" w:cs="Arial"/>
          <w:szCs w:val="22"/>
        </w:rPr>
        <w:t>. Op het Schoter kunnen de onderdelen door verschillende docenten gegeven worden.</w:t>
      </w:r>
    </w:p>
    <w:p w14:paraId="1C622C1B" w14:textId="77777777" w:rsidR="00543683" w:rsidRPr="001945E6" w:rsidRDefault="00543683" w:rsidP="00543683">
      <w:pPr>
        <w:spacing w:line="240" w:lineRule="auto"/>
        <w:rPr>
          <w:rFonts w:ascii="Arial" w:hAnsi="Arial" w:cs="Arial"/>
          <w:b/>
          <w:szCs w:val="22"/>
        </w:rPr>
      </w:pPr>
    </w:p>
    <w:p w14:paraId="7D42D8BA" w14:textId="77777777" w:rsidR="00543683" w:rsidRPr="001945E6" w:rsidRDefault="00543683" w:rsidP="00543683">
      <w:pPr>
        <w:spacing w:line="240" w:lineRule="auto"/>
        <w:rPr>
          <w:rFonts w:ascii="Arial" w:hAnsi="Arial" w:cs="Arial"/>
          <w:b/>
          <w:szCs w:val="22"/>
        </w:rPr>
      </w:pPr>
      <w:r w:rsidRPr="001945E6">
        <w:rPr>
          <w:rFonts w:ascii="Arial" w:hAnsi="Arial" w:cs="Arial"/>
          <w:b/>
          <w:szCs w:val="22"/>
        </w:rPr>
        <w:t>Kunst (algemeen)</w:t>
      </w:r>
    </w:p>
    <w:p w14:paraId="08815E5F"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 xml:space="preserve">Kunst (algemeen) wordt ook wel kunst &amp; cultuur of algemene kunsttheorie genoemd en gaat over alle kunstdisciplines beeldende kunst (zoals schilderkunst, architectuur en film), muziek, dans en drama. Je leert kunst te begrijpen en te verklaren vanuit de maatschappelijke en culturele context. Ook leer je verbanden te leggen tussen verschillende perioden en onze tijd </w:t>
      </w:r>
      <w:r w:rsidRPr="001945E6">
        <w:rPr>
          <w:rFonts w:ascii="Arial" w:hAnsi="Arial" w:cs="Arial"/>
          <w:szCs w:val="22"/>
        </w:rPr>
        <w:lastRenderedPageBreak/>
        <w:t>en met andere culturen door erover te lezen, schrijven, praten en door veel te kijken en te luisteren.</w:t>
      </w:r>
    </w:p>
    <w:p w14:paraId="660E0D4B" w14:textId="77777777" w:rsidR="00543683" w:rsidRPr="001945E6" w:rsidRDefault="00543683" w:rsidP="00543683">
      <w:pPr>
        <w:spacing w:line="240" w:lineRule="auto"/>
        <w:rPr>
          <w:rFonts w:ascii="Arial" w:hAnsi="Arial" w:cs="Arial"/>
          <w:szCs w:val="22"/>
        </w:rPr>
      </w:pPr>
    </w:p>
    <w:p w14:paraId="4420EB95"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De examenstof bestaat uit drie onderwerpen uit de westerse kunstgeschiedenis. Dit zijn altijd Cultuur van het moderne uit de eerste helft van de twintigste eeuw en Massacultuur vanaf 1950. Daar komt nog een van de volgende onderwerpen bij: Cultuur van de kerk van de elfde tot en met de veertiende eeuw, Hofcultuur van de zestiende en zeventiende eeuw, Burgerlijke cultuur van Nederland in de zeventiende eeuw of Romantiek en Realisme van de negentiende eeuw.</w:t>
      </w:r>
    </w:p>
    <w:p w14:paraId="3DFA9E34" w14:textId="77777777" w:rsidR="00543683" w:rsidRPr="001945E6" w:rsidRDefault="00543683" w:rsidP="00543683">
      <w:pPr>
        <w:spacing w:line="240" w:lineRule="auto"/>
        <w:rPr>
          <w:rFonts w:ascii="Arial" w:hAnsi="Arial" w:cs="Arial"/>
          <w:szCs w:val="22"/>
        </w:rPr>
      </w:pPr>
    </w:p>
    <w:p w14:paraId="5293FA05"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Bij toetsen krijg je vragen naar aanleiding van afbeeldingen van kunstwerken en film-, dans-, theater- en muziekfragmenten. Daarom worden het Centraal Examen en de meeste toetsen op de computer afgenomen.</w:t>
      </w:r>
    </w:p>
    <w:p w14:paraId="11EB7673" w14:textId="77777777" w:rsidR="00543683" w:rsidRPr="001945E6" w:rsidRDefault="00543683" w:rsidP="00543683">
      <w:pPr>
        <w:spacing w:line="240" w:lineRule="auto"/>
        <w:rPr>
          <w:rFonts w:ascii="Arial" w:hAnsi="Arial" w:cs="Arial"/>
          <w:b/>
          <w:szCs w:val="22"/>
        </w:rPr>
      </w:pPr>
    </w:p>
    <w:p w14:paraId="112BCB15" w14:textId="77777777" w:rsidR="00543683" w:rsidRPr="001945E6" w:rsidRDefault="00543683" w:rsidP="00543683">
      <w:pPr>
        <w:spacing w:line="240" w:lineRule="auto"/>
        <w:rPr>
          <w:rFonts w:ascii="Arial" w:hAnsi="Arial" w:cs="Arial"/>
          <w:b/>
          <w:szCs w:val="22"/>
        </w:rPr>
      </w:pPr>
      <w:r w:rsidRPr="001945E6">
        <w:rPr>
          <w:rFonts w:ascii="Arial" w:hAnsi="Arial" w:cs="Arial"/>
          <w:b/>
          <w:szCs w:val="22"/>
        </w:rPr>
        <w:t>Beeldende Vormgeving</w:t>
      </w:r>
    </w:p>
    <w:p w14:paraId="581AAC09"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Bij het vak beeldende vormgeving ben je vooral bezig met het maken van eigen beeldend werk, zowel tweedimensionaal als driedimensionaal.</w:t>
      </w:r>
      <w:r w:rsidRPr="001945E6">
        <w:rPr>
          <w:rFonts w:ascii="Arial" w:eastAsia="Times New Roman" w:hAnsi="Arial" w:cs="Arial"/>
          <w:szCs w:val="22"/>
        </w:rPr>
        <w:t xml:space="preserve"> Je verbeeldt je ideeën via schilderen, tekenen, filmen, beeldhouwen, fotografie, en/of computerbeeldbewerking.</w:t>
      </w:r>
      <w:r w:rsidRPr="001945E6">
        <w:rPr>
          <w:rFonts w:ascii="Arial" w:hAnsi="Arial" w:cs="Arial"/>
          <w:szCs w:val="22"/>
        </w:rPr>
        <w:t xml:space="preserve"> Niet alleen het eindwerkstuk is daarbij van belang maar ook het oriënteren op het onderwerp, het onderzoeken van mogelijkheden qua materiaal en techniek, presenteren en reflecteren op eigen en andermans werk.</w:t>
      </w:r>
    </w:p>
    <w:p w14:paraId="1246B315" w14:textId="77777777" w:rsidR="00543683" w:rsidRPr="001945E6" w:rsidRDefault="00543683" w:rsidP="00543683">
      <w:pPr>
        <w:spacing w:line="240" w:lineRule="auto"/>
        <w:rPr>
          <w:rFonts w:ascii="Arial" w:hAnsi="Arial" w:cs="Arial"/>
          <w:szCs w:val="22"/>
        </w:rPr>
      </w:pPr>
    </w:p>
    <w:p w14:paraId="3D50EFFD"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 xml:space="preserve">Het jaar is opgedeeld in perioden en voor beeldende vormgeving wordt er elke periode gewerkt aan een praktische opdracht en dat levert elke periode een cijfer op. Ook lever je elke periode een reflectieverslag in waarin je laat zien en beschrijft hoe je beeldende creatieve proces is verlopen. </w:t>
      </w:r>
    </w:p>
    <w:p w14:paraId="6513A210"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In de praktijklessen beeldende vormgeving zullen de verschillende onderwerpen deels aansluiten op de theorie die behandeld wordt bij Kunst (algemeen), zoals de geschiedenis en ontwikkeling van de beeldende kunst, de verschillende kunststromingen en de beeldaspecten die bij beeldend werk horen.</w:t>
      </w:r>
    </w:p>
    <w:p w14:paraId="3D3D21E5" w14:textId="77777777" w:rsidR="00543683" w:rsidRPr="001945E6" w:rsidRDefault="00543683" w:rsidP="00543683">
      <w:pPr>
        <w:spacing w:line="240" w:lineRule="auto"/>
        <w:rPr>
          <w:rFonts w:ascii="Arial" w:hAnsi="Arial" w:cs="Arial"/>
          <w:szCs w:val="22"/>
        </w:rPr>
      </w:pPr>
    </w:p>
    <w:p w14:paraId="6D4A1F1D"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Het onderdeel beeldende vormgeving is vooral een praktijkvak en heeft geen centraal examen. Het schoolexamen begint in 4 havo en wordt afgerond in 5 havo.</w:t>
      </w:r>
    </w:p>
    <w:p w14:paraId="4F987BF8" w14:textId="77777777" w:rsidR="00543683" w:rsidRPr="001945E6" w:rsidRDefault="00543683" w:rsidP="00543683">
      <w:pPr>
        <w:spacing w:line="240" w:lineRule="auto"/>
        <w:rPr>
          <w:rFonts w:ascii="Arial" w:hAnsi="Arial" w:cs="Arial"/>
          <w:szCs w:val="22"/>
        </w:rPr>
      </w:pPr>
    </w:p>
    <w:p w14:paraId="27D8AA3E" w14:textId="77777777" w:rsidR="00543683" w:rsidRPr="001945E6" w:rsidRDefault="00543683" w:rsidP="00543683">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outlineLvl w:val="0"/>
        <w:rPr>
          <w:rFonts w:ascii="Arial" w:hAnsi="Arial" w:cs="Arial"/>
          <w:b/>
          <w:szCs w:val="22"/>
        </w:rPr>
      </w:pPr>
      <w:r w:rsidRPr="001945E6">
        <w:rPr>
          <w:rFonts w:ascii="Arial" w:hAnsi="Arial" w:cs="Arial"/>
          <w:b/>
          <w:szCs w:val="22"/>
        </w:rPr>
        <w:t>Kunst (drama)</w:t>
      </w:r>
      <w:r w:rsidRPr="001945E6">
        <w:rPr>
          <w:rFonts w:ascii="Arial" w:hAnsi="Arial" w:cs="Arial"/>
          <w:b/>
          <w:szCs w:val="22"/>
        </w:rPr>
        <w:tab/>
      </w:r>
      <w:r w:rsidRPr="001945E6">
        <w:rPr>
          <w:rFonts w:ascii="Arial" w:hAnsi="Arial" w:cs="Arial"/>
          <w:b/>
          <w:szCs w:val="22"/>
        </w:rPr>
        <w:tab/>
        <w:t>havo</w:t>
      </w:r>
    </w:p>
    <w:p w14:paraId="3E07DB80"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 xml:space="preserve">Kunst (drama) is een examenvak dat bestaat uit de onderdelen </w:t>
      </w:r>
      <w:r w:rsidRPr="001945E6">
        <w:rPr>
          <w:rFonts w:ascii="Arial" w:hAnsi="Arial" w:cs="Arial"/>
          <w:szCs w:val="22"/>
          <w:u w:val="single"/>
        </w:rPr>
        <w:t>Kunst</w:t>
      </w:r>
      <w:r w:rsidRPr="001945E6">
        <w:rPr>
          <w:rFonts w:ascii="Arial" w:hAnsi="Arial" w:cs="Arial"/>
          <w:szCs w:val="22"/>
        </w:rPr>
        <w:t xml:space="preserve"> (algemeen) en </w:t>
      </w:r>
      <w:r w:rsidRPr="001945E6">
        <w:rPr>
          <w:rFonts w:ascii="Arial" w:hAnsi="Arial" w:cs="Arial"/>
          <w:szCs w:val="22"/>
          <w:u w:val="single"/>
        </w:rPr>
        <w:t>Drama</w:t>
      </w:r>
      <w:r w:rsidRPr="001945E6">
        <w:rPr>
          <w:rFonts w:ascii="Arial" w:hAnsi="Arial" w:cs="Arial"/>
          <w:szCs w:val="22"/>
        </w:rPr>
        <w:t>. Op het Schoter kunnen de onderdelen door verschillende docenten gegeven worden.</w:t>
      </w:r>
    </w:p>
    <w:p w14:paraId="4E7C8235" w14:textId="77777777" w:rsidR="00543683" w:rsidRPr="001945E6" w:rsidRDefault="00543683" w:rsidP="00543683">
      <w:pPr>
        <w:spacing w:line="240" w:lineRule="auto"/>
        <w:rPr>
          <w:rFonts w:ascii="Arial" w:hAnsi="Arial" w:cs="Arial"/>
          <w:b/>
          <w:szCs w:val="22"/>
        </w:rPr>
      </w:pPr>
    </w:p>
    <w:p w14:paraId="199C1AC0" w14:textId="77777777" w:rsidR="00543683" w:rsidRPr="001945E6" w:rsidRDefault="00543683" w:rsidP="00543683">
      <w:pPr>
        <w:spacing w:line="240" w:lineRule="auto"/>
        <w:rPr>
          <w:rFonts w:ascii="Arial" w:hAnsi="Arial" w:cs="Arial"/>
          <w:b/>
          <w:szCs w:val="22"/>
        </w:rPr>
      </w:pPr>
      <w:r w:rsidRPr="001945E6">
        <w:rPr>
          <w:rFonts w:ascii="Arial" w:hAnsi="Arial" w:cs="Arial"/>
          <w:b/>
          <w:szCs w:val="22"/>
        </w:rPr>
        <w:t>Kunst (algemeen)</w:t>
      </w:r>
    </w:p>
    <w:p w14:paraId="14BAF605"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Kunst (algemeen) wordt ook wel kunst &amp; cultuur of algemene kunsttheorie genoemd en gaat over alle kunstdisciplines beeldende kunst (zoals schilderkunst, architectuur en film), muziek, dans en drama. Je leert kunst te begrijpen en te verklaren vanuit de maatschappelijke en culturele context. Ook leer je verbanden te leggen tussen verschillende perioden en onze tijd en met andere culturen door erover te lezen, schrijven, praten èn door veel te kijken en te luisteren.</w:t>
      </w:r>
    </w:p>
    <w:p w14:paraId="637CCF1E" w14:textId="77777777" w:rsidR="00543683" w:rsidRPr="001945E6" w:rsidRDefault="00543683" w:rsidP="00543683">
      <w:pPr>
        <w:spacing w:line="240" w:lineRule="auto"/>
        <w:rPr>
          <w:rFonts w:ascii="Arial" w:hAnsi="Arial" w:cs="Arial"/>
          <w:szCs w:val="22"/>
        </w:rPr>
      </w:pPr>
    </w:p>
    <w:p w14:paraId="46229FAB"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De examenstof bestaat uit drie onderwerpen uit de westerse kunstgeschiedenis. Dit zijn altijd Cultuur van het moderne uit de eerste helft van de twintigste eeuw en Massacultuur vanaf 1950. Daar komt nog een van de volgende onderwerpen bij: Cultuur van de kerk van de elfde tot en met de veertiende eeuw, Hofcultuur van de zestiende en zeventiende eeuw, Burgerlijke cultuur van Nederland in de zeventiende eeuw of Romantiek en Realisme van de negentiende eeuw.</w:t>
      </w:r>
    </w:p>
    <w:p w14:paraId="395440EF" w14:textId="77777777" w:rsidR="00543683" w:rsidRPr="001945E6" w:rsidRDefault="00543683" w:rsidP="00543683">
      <w:pPr>
        <w:spacing w:line="240" w:lineRule="auto"/>
        <w:rPr>
          <w:rFonts w:ascii="Arial" w:hAnsi="Arial" w:cs="Arial"/>
          <w:szCs w:val="22"/>
        </w:rPr>
      </w:pPr>
    </w:p>
    <w:p w14:paraId="704BD42F" w14:textId="77777777" w:rsidR="00543683" w:rsidRPr="001945E6" w:rsidRDefault="00543683" w:rsidP="00543683">
      <w:pPr>
        <w:spacing w:line="240" w:lineRule="auto"/>
        <w:rPr>
          <w:rFonts w:ascii="Arial" w:hAnsi="Arial" w:cs="Arial"/>
          <w:szCs w:val="22"/>
        </w:rPr>
      </w:pPr>
      <w:r w:rsidRPr="001945E6">
        <w:rPr>
          <w:rFonts w:ascii="Arial" w:hAnsi="Arial" w:cs="Arial"/>
          <w:szCs w:val="22"/>
        </w:rPr>
        <w:lastRenderedPageBreak/>
        <w:t>Bij toetsen krijg je vragen naar aanleiding van afbeeldingen van kunstwerken en film-, dans-, theater- en muziekfragmenten. Daarom worden het Centraal Examen en de meeste toetsen op de computer afgenomen.</w:t>
      </w:r>
    </w:p>
    <w:p w14:paraId="2817F43B" w14:textId="77777777" w:rsidR="00543683" w:rsidRPr="001945E6" w:rsidRDefault="00543683" w:rsidP="00543683">
      <w:pPr>
        <w:spacing w:line="240" w:lineRule="auto"/>
        <w:rPr>
          <w:rFonts w:ascii="Arial" w:hAnsi="Arial" w:cs="Arial"/>
          <w:b/>
          <w:szCs w:val="22"/>
        </w:rPr>
      </w:pPr>
    </w:p>
    <w:p w14:paraId="3A01374D" w14:textId="77777777" w:rsidR="00543683" w:rsidRPr="001945E6" w:rsidRDefault="00543683" w:rsidP="00543683">
      <w:pPr>
        <w:spacing w:line="240" w:lineRule="auto"/>
        <w:rPr>
          <w:rFonts w:ascii="Arial" w:hAnsi="Arial" w:cs="Arial"/>
          <w:b/>
          <w:szCs w:val="22"/>
        </w:rPr>
      </w:pPr>
      <w:r w:rsidRPr="001945E6">
        <w:rPr>
          <w:rFonts w:ascii="Arial" w:hAnsi="Arial" w:cs="Arial"/>
          <w:b/>
          <w:szCs w:val="22"/>
        </w:rPr>
        <w:t>Drama</w:t>
      </w:r>
    </w:p>
    <w:p w14:paraId="5BB363D5"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Het onderdeel drama zal vooral bestaan uit veel spelen, vormgeven en presenteren, zowel voor de eigen groep als voor publiek van buiten. We werken zowel op basis van improvisatie als met vaste theaterteksten. Daarnaast komen ook het regisseren en produceren van presentaties aan de orde.</w:t>
      </w:r>
    </w:p>
    <w:p w14:paraId="0C09BA93" w14:textId="77777777" w:rsidR="00543683" w:rsidRPr="001945E6" w:rsidRDefault="00543683" w:rsidP="00543683">
      <w:pPr>
        <w:spacing w:line="240" w:lineRule="auto"/>
        <w:rPr>
          <w:rFonts w:ascii="Arial" w:hAnsi="Arial" w:cs="Arial"/>
          <w:szCs w:val="22"/>
        </w:rPr>
      </w:pPr>
    </w:p>
    <w:p w14:paraId="6C4744DC"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Het jaar is opgedeeld in perioden. Voor drama wordt er elke periode gewerkt aan een praktische opdracht en dat levert elke periode een cijfer op.</w:t>
      </w:r>
    </w:p>
    <w:p w14:paraId="05299340"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Ook lever je over elke periode een reflectieverslag in, waarin staat wat je hebt gedaan en wat je hebt geleerd over het vak drama en waarin je beschrijft hoe je je nog verder wilt en kunt ontwikkelen.</w:t>
      </w:r>
    </w:p>
    <w:p w14:paraId="2702C44F" w14:textId="77777777" w:rsidR="00543683" w:rsidRPr="001945E6" w:rsidRDefault="00543683" w:rsidP="00543683">
      <w:pPr>
        <w:spacing w:line="240" w:lineRule="auto"/>
        <w:rPr>
          <w:rFonts w:ascii="Arial" w:hAnsi="Arial" w:cs="Arial"/>
          <w:szCs w:val="22"/>
        </w:rPr>
      </w:pPr>
    </w:p>
    <w:p w14:paraId="3031DE2C"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In de praktijklessen drama zullen de verschillende onderwerpen deels aansluiten op de theorie die behandeld wordt bij Kunst (algemeen), zoals de geschiedenis van het theater in hoofdlijnen en de daaruit voortkomende speelstijlen en de daarbij behorende belangrijke theatermakers.</w:t>
      </w:r>
    </w:p>
    <w:p w14:paraId="0424FECD" w14:textId="77777777" w:rsidR="00543683" w:rsidRPr="001945E6" w:rsidRDefault="00543683" w:rsidP="00543683">
      <w:pPr>
        <w:spacing w:line="240" w:lineRule="auto"/>
        <w:rPr>
          <w:rFonts w:ascii="Arial" w:hAnsi="Arial" w:cs="Arial"/>
          <w:szCs w:val="22"/>
        </w:rPr>
      </w:pPr>
    </w:p>
    <w:p w14:paraId="1A4FB686"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Voor het onderdeel beschouwen wordt er driemaal per jaar een bezoek gebracht aan een theatervoorstelling buiten school en één maal op school. Ook deze bezoeken worden beoordeeld.</w:t>
      </w:r>
    </w:p>
    <w:p w14:paraId="7F19E10F" w14:textId="77777777" w:rsidR="00543683" w:rsidRPr="001945E6" w:rsidRDefault="00543683" w:rsidP="00543683">
      <w:pPr>
        <w:spacing w:line="240" w:lineRule="auto"/>
        <w:rPr>
          <w:rFonts w:ascii="Arial" w:hAnsi="Arial" w:cs="Arial"/>
          <w:szCs w:val="22"/>
        </w:rPr>
      </w:pPr>
    </w:p>
    <w:p w14:paraId="1EDBE700"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Het onderdeel drama is vooral een praktijkvak en heeft geen centraal examen. Het schoolexamen begint in 4 havo en wordt afgerond in 5 havo.</w:t>
      </w:r>
    </w:p>
    <w:p w14:paraId="7539A9DD" w14:textId="77777777" w:rsidR="00543683" w:rsidRPr="001945E6" w:rsidRDefault="00543683" w:rsidP="00543683">
      <w:pPr>
        <w:tabs>
          <w:tab w:val="left" w:pos="6663"/>
          <w:tab w:val="left" w:pos="8505"/>
        </w:tabs>
        <w:spacing w:line="240" w:lineRule="auto"/>
        <w:rPr>
          <w:rFonts w:ascii="Arial" w:hAnsi="Arial" w:cs="Arial"/>
          <w:szCs w:val="22"/>
        </w:rPr>
      </w:pPr>
    </w:p>
    <w:p w14:paraId="40366C56" w14:textId="3D002A50" w:rsidR="00543683" w:rsidRPr="001945E6" w:rsidRDefault="00543683" w:rsidP="00543683">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outlineLvl w:val="0"/>
        <w:rPr>
          <w:rFonts w:ascii="Arial" w:hAnsi="Arial" w:cs="Arial"/>
          <w:b/>
          <w:szCs w:val="22"/>
        </w:rPr>
      </w:pPr>
      <w:r w:rsidRPr="001945E6">
        <w:rPr>
          <w:rFonts w:ascii="Arial" w:hAnsi="Arial" w:cs="Arial"/>
          <w:b/>
          <w:szCs w:val="22"/>
        </w:rPr>
        <w:t xml:space="preserve"> </w:t>
      </w:r>
      <w:r w:rsidR="000970D5">
        <w:rPr>
          <w:rFonts w:ascii="Arial" w:hAnsi="Arial" w:cs="Arial"/>
          <w:b/>
          <w:szCs w:val="22"/>
        </w:rPr>
        <w:t>L</w:t>
      </w:r>
      <w:r w:rsidRPr="001945E6">
        <w:rPr>
          <w:rFonts w:ascii="Arial" w:hAnsi="Arial" w:cs="Arial"/>
          <w:b/>
          <w:szCs w:val="22"/>
        </w:rPr>
        <w:t>ichamelijke opvoeding</w:t>
      </w:r>
      <w:r w:rsidRPr="001945E6">
        <w:rPr>
          <w:rFonts w:ascii="Arial" w:hAnsi="Arial" w:cs="Arial"/>
          <w:b/>
          <w:szCs w:val="22"/>
        </w:rPr>
        <w:tab/>
      </w:r>
      <w:r w:rsidRPr="001945E6">
        <w:rPr>
          <w:rFonts w:ascii="Arial" w:hAnsi="Arial" w:cs="Arial"/>
          <w:b/>
          <w:szCs w:val="22"/>
        </w:rPr>
        <w:tab/>
        <w:t>havo</w:t>
      </w:r>
    </w:p>
    <w:p w14:paraId="02E6EC33"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Net als bij alle andere schoolvakken krijg je bij lichamelijke opvoeding  te maken met de tweede fase. Dit betekent dat de lessen lo er iets anders uit gaan zien dan ze tot nu toe zijn geweest.</w:t>
      </w:r>
    </w:p>
    <w:p w14:paraId="7000028B" w14:textId="77777777" w:rsidR="00543683" w:rsidRPr="001945E6" w:rsidRDefault="00543683" w:rsidP="00543683">
      <w:pPr>
        <w:tabs>
          <w:tab w:val="left" w:pos="6663"/>
          <w:tab w:val="left" w:pos="8505"/>
        </w:tabs>
        <w:spacing w:line="240" w:lineRule="auto"/>
        <w:rPr>
          <w:rFonts w:ascii="Arial" w:hAnsi="Arial" w:cs="Arial"/>
          <w:szCs w:val="22"/>
        </w:rPr>
      </w:pPr>
    </w:p>
    <w:p w14:paraId="4B6E7A2C"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Het vak lo heeft geen centraal schriftelijk examen, maar wel een schoolexamen dat met voldoende of goed moet worden afgesloten. Deze beoordeling krijg je op grond van je aanwezigheid en inzet in de lessen en het vervullen van tenminste vier opdrachten die verzameld worden in je examendossier.</w:t>
      </w:r>
    </w:p>
    <w:p w14:paraId="6851B523" w14:textId="77777777" w:rsidR="00543683" w:rsidRPr="001945E6" w:rsidRDefault="00543683" w:rsidP="00543683">
      <w:pPr>
        <w:tabs>
          <w:tab w:val="left" w:pos="6663"/>
          <w:tab w:val="left" w:pos="8505"/>
        </w:tabs>
        <w:spacing w:line="240" w:lineRule="auto"/>
        <w:rPr>
          <w:rFonts w:ascii="Arial" w:hAnsi="Arial" w:cs="Arial"/>
          <w:szCs w:val="22"/>
        </w:rPr>
      </w:pPr>
    </w:p>
    <w:p w14:paraId="219EE0AD"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Er zijn drie soorten opdrachten:</w:t>
      </w:r>
    </w:p>
    <w:p w14:paraId="671E01F8" w14:textId="77777777" w:rsidR="00543683" w:rsidRPr="001945E6" w:rsidRDefault="00543683" w:rsidP="00543683">
      <w:pPr>
        <w:tabs>
          <w:tab w:val="left" w:pos="6663"/>
          <w:tab w:val="left" w:pos="8505"/>
        </w:tabs>
        <w:spacing w:line="240" w:lineRule="auto"/>
        <w:ind w:left="3402" w:hanging="3402"/>
        <w:rPr>
          <w:rFonts w:ascii="Arial" w:hAnsi="Arial" w:cs="Arial"/>
          <w:szCs w:val="22"/>
        </w:rPr>
      </w:pPr>
      <w:r w:rsidRPr="001945E6">
        <w:rPr>
          <w:rFonts w:ascii="Arial" w:hAnsi="Arial" w:cs="Arial"/>
          <w:szCs w:val="22"/>
        </w:rPr>
        <w:t xml:space="preserve">1. instructie-opdracht:  </w:t>
      </w:r>
      <w:r w:rsidRPr="001945E6">
        <w:rPr>
          <w:rFonts w:ascii="Arial" w:hAnsi="Arial" w:cs="Arial"/>
          <w:szCs w:val="22"/>
        </w:rPr>
        <w:tab/>
        <w:t>jullie gaan elkaar lesgeven in een zelfgekozen onderwerp.</w:t>
      </w:r>
    </w:p>
    <w:p w14:paraId="053E7EFC" w14:textId="77777777" w:rsidR="00543683" w:rsidRPr="001945E6" w:rsidRDefault="00543683" w:rsidP="00543683">
      <w:pPr>
        <w:tabs>
          <w:tab w:val="left" w:pos="6663"/>
          <w:tab w:val="left" w:pos="8505"/>
        </w:tabs>
        <w:spacing w:line="240" w:lineRule="auto"/>
        <w:ind w:left="3402" w:hanging="3402"/>
        <w:rPr>
          <w:rFonts w:ascii="Arial" w:hAnsi="Arial" w:cs="Arial"/>
          <w:szCs w:val="22"/>
        </w:rPr>
      </w:pPr>
      <w:r w:rsidRPr="001945E6">
        <w:rPr>
          <w:rFonts w:ascii="Arial" w:hAnsi="Arial" w:cs="Arial"/>
          <w:szCs w:val="22"/>
        </w:rPr>
        <w:t xml:space="preserve">2. observatie-opdracht: </w:t>
      </w:r>
      <w:r w:rsidRPr="001945E6">
        <w:rPr>
          <w:rFonts w:ascii="Arial" w:hAnsi="Arial" w:cs="Arial"/>
          <w:szCs w:val="22"/>
        </w:rPr>
        <w:tab/>
        <w:t>bij deze opdracht wordt getoetst of jullie in staat zijn om bewegingen te herkennen en te beoordelen.</w:t>
      </w:r>
    </w:p>
    <w:p w14:paraId="499A2EA3" w14:textId="77777777" w:rsidR="00543683" w:rsidRPr="001945E6" w:rsidRDefault="00543683" w:rsidP="00543683">
      <w:pPr>
        <w:tabs>
          <w:tab w:val="left" w:pos="6663"/>
          <w:tab w:val="left" w:pos="8505"/>
        </w:tabs>
        <w:spacing w:line="240" w:lineRule="auto"/>
        <w:ind w:left="3402" w:hanging="3402"/>
        <w:rPr>
          <w:rFonts w:ascii="Arial" w:hAnsi="Arial" w:cs="Arial"/>
          <w:szCs w:val="22"/>
        </w:rPr>
      </w:pPr>
      <w:r w:rsidRPr="001945E6">
        <w:rPr>
          <w:rFonts w:ascii="Arial" w:hAnsi="Arial" w:cs="Arial"/>
          <w:szCs w:val="22"/>
        </w:rPr>
        <w:t xml:space="preserve">3. regel-/organisatieopdracht: </w:t>
      </w:r>
      <w:r w:rsidRPr="001945E6">
        <w:rPr>
          <w:rFonts w:ascii="Arial" w:hAnsi="Arial" w:cs="Arial"/>
          <w:szCs w:val="22"/>
        </w:rPr>
        <w:tab/>
        <w:t>hier wordt van je verwacht dat je in staat bent om een toernooi of evenement te organiseren of te begeleiden. Van deze opdracht moet je er twee doen.</w:t>
      </w:r>
    </w:p>
    <w:p w14:paraId="3AFBF9AF" w14:textId="77777777" w:rsidR="00543683" w:rsidRPr="001945E6" w:rsidRDefault="00543683" w:rsidP="00543683">
      <w:pPr>
        <w:tabs>
          <w:tab w:val="left" w:pos="6663"/>
          <w:tab w:val="left" w:pos="8505"/>
        </w:tabs>
        <w:spacing w:line="240" w:lineRule="auto"/>
        <w:rPr>
          <w:rFonts w:ascii="Arial" w:hAnsi="Arial" w:cs="Arial"/>
          <w:szCs w:val="22"/>
        </w:rPr>
      </w:pPr>
    </w:p>
    <w:p w14:paraId="6FA67993" w14:textId="77777777" w:rsidR="00543683" w:rsidRDefault="00543683" w:rsidP="00543683">
      <w:pPr>
        <w:tabs>
          <w:tab w:val="left" w:pos="6663"/>
          <w:tab w:val="left" w:pos="8505"/>
        </w:tabs>
        <w:spacing w:line="240" w:lineRule="auto"/>
        <w:rPr>
          <w:rFonts w:ascii="Arial" w:hAnsi="Arial" w:cs="Arial"/>
        </w:rPr>
      </w:pPr>
      <w:r w:rsidRPr="001945E6">
        <w:rPr>
          <w:rFonts w:ascii="Arial" w:hAnsi="Arial" w:cs="Arial"/>
          <w:szCs w:val="22"/>
        </w:rPr>
        <w:t>Als dit alles is afgesloten, volgt er in het eindexamenjaar nog een zogenaamde sportoriëntatie. Er zijn dan drie blokken van drie lessen waarin je een sport kunt gaan doen die niet altijd op school aan bod is gekomen, of een sport die jij heel leuk vindt. Je mag zelf kiezen aan welke sport je gaat deelnemen en hebt de keuze uit bijvoorbeeld judo, bowlen, schermen, klimmen, fitness, streetdance en boogschieten. Het is wel verplicht om aan alle lessen mee te doen.</w:t>
      </w:r>
    </w:p>
    <w:p w14:paraId="6092F5C9" w14:textId="77777777" w:rsidR="00543683" w:rsidRPr="001945E6" w:rsidRDefault="00543683" w:rsidP="00543683">
      <w:pPr>
        <w:tabs>
          <w:tab w:val="left" w:pos="6663"/>
          <w:tab w:val="left" w:pos="8505"/>
        </w:tabs>
        <w:spacing w:line="240" w:lineRule="auto"/>
        <w:rPr>
          <w:rFonts w:ascii="Arial" w:hAnsi="Arial" w:cs="Arial"/>
          <w:szCs w:val="22"/>
        </w:rPr>
      </w:pPr>
    </w:p>
    <w:p w14:paraId="00EC03C1" w14:textId="77777777" w:rsidR="00543683" w:rsidRPr="001945E6" w:rsidRDefault="00543683" w:rsidP="00543683">
      <w:pPr>
        <w:tabs>
          <w:tab w:val="left" w:pos="6663"/>
          <w:tab w:val="left" w:pos="8505"/>
        </w:tabs>
        <w:spacing w:line="240" w:lineRule="auto"/>
        <w:rPr>
          <w:rFonts w:ascii="Arial" w:hAnsi="Arial" w:cs="Arial"/>
          <w:szCs w:val="22"/>
        </w:rPr>
      </w:pPr>
    </w:p>
    <w:p w14:paraId="7958AD85" w14:textId="5DD351CC" w:rsidR="00543683" w:rsidRPr="001945E6" w:rsidRDefault="000970D5"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szCs w:val="22"/>
        </w:rPr>
      </w:pPr>
      <w:r>
        <w:rPr>
          <w:rFonts w:ascii="Arial" w:hAnsi="Arial" w:cs="Arial"/>
          <w:b/>
          <w:szCs w:val="22"/>
        </w:rPr>
        <w:lastRenderedPageBreak/>
        <w:t>L</w:t>
      </w:r>
      <w:r w:rsidR="00543683" w:rsidRPr="001945E6">
        <w:rPr>
          <w:rFonts w:ascii="Arial" w:hAnsi="Arial" w:cs="Arial"/>
          <w:b/>
          <w:szCs w:val="22"/>
        </w:rPr>
        <w:t>oopbaanoriëntatie en –begeleiding (LOB)</w:t>
      </w:r>
      <w:r w:rsidR="00543683" w:rsidRPr="001945E6">
        <w:rPr>
          <w:rFonts w:ascii="Arial" w:hAnsi="Arial" w:cs="Arial"/>
          <w:b/>
          <w:szCs w:val="22"/>
        </w:rPr>
        <w:tab/>
      </w:r>
      <w:r w:rsidR="00543683" w:rsidRPr="001945E6">
        <w:rPr>
          <w:rFonts w:ascii="Arial" w:hAnsi="Arial" w:cs="Arial"/>
          <w:b/>
          <w:szCs w:val="22"/>
        </w:rPr>
        <w:tab/>
        <w:t>havo</w:t>
      </w:r>
    </w:p>
    <w:p w14:paraId="5A05C02D" w14:textId="77777777" w:rsidR="00543683" w:rsidRPr="001945E6" w:rsidRDefault="00543683" w:rsidP="00543683">
      <w:pPr>
        <w:tabs>
          <w:tab w:val="left" w:pos="7797"/>
        </w:tabs>
        <w:spacing w:line="240" w:lineRule="auto"/>
        <w:rPr>
          <w:rFonts w:ascii="Arial" w:hAnsi="Arial" w:cs="Arial"/>
          <w:szCs w:val="22"/>
        </w:rPr>
      </w:pPr>
      <w:r w:rsidRPr="001945E6">
        <w:rPr>
          <w:rFonts w:ascii="Arial" w:hAnsi="Arial" w:cs="Arial"/>
          <w:szCs w:val="22"/>
        </w:rPr>
        <w:t>Loopbaanoriëntatie en –begeleiding (LOB) is een onderdeel in de tweede fase. De bedoeling hiervan is dat je een goede, gemotiveerde eerste en tweede keuze voor een vervolgopleiding maakt. Om dit te kunnen doen, zal je je nu in deze materie moeten verdiepen.</w:t>
      </w:r>
    </w:p>
    <w:p w14:paraId="29AA6347" w14:textId="77777777" w:rsidR="00543683" w:rsidRPr="001945E6" w:rsidRDefault="00543683" w:rsidP="00543683">
      <w:pPr>
        <w:tabs>
          <w:tab w:val="left" w:pos="7797"/>
        </w:tabs>
        <w:spacing w:line="240" w:lineRule="auto"/>
        <w:rPr>
          <w:rFonts w:ascii="Arial" w:hAnsi="Arial" w:cs="Arial"/>
          <w:szCs w:val="22"/>
        </w:rPr>
      </w:pPr>
      <w:r w:rsidRPr="001945E6">
        <w:rPr>
          <w:rFonts w:ascii="Arial" w:hAnsi="Arial" w:cs="Arial"/>
          <w:szCs w:val="22"/>
        </w:rPr>
        <w:t>Op Het Schoter besteed je 40 uur aan lob verdeeld over de klassen 4 en 5 havo. Een deel van die tijd werk je hieraan tijdens de mentorles. Je mentor is namelijk de persoon die je in eerste instantie begeleidt bij je studiekeus. Je kunt overigens ook altijd de hulp van de decaan inroepen.</w:t>
      </w:r>
    </w:p>
    <w:p w14:paraId="08AF67F9" w14:textId="77777777" w:rsidR="00543683" w:rsidRPr="001945E6" w:rsidRDefault="00543683" w:rsidP="00543683">
      <w:pPr>
        <w:tabs>
          <w:tab w:val="left" w:pos="7797"/>
        </w:tabs>
        <w:spacing w:line="240" w:lineRule="auto"/>
        <w:rPr>
          <w:rFonts w:ascii="Arial" w:hAnsi="Arial" w:cs="Arial"/>
          <w:szCs w:val="22"/>
        </w:rPr>
      </w:pPr>
    </w:p>
    <w:p w14:paraId="4C347261" w14:textId="77777777" w:rsidR="00543683" w:rsidRPr="001945E6" w:rsidRDefault="00543683" w:rsidP="00543683">
      <w:pPr>
        <w:tabs>
          <w:tab w:val="left" w:pos="7797"/>
        </w:tabs>
        <w:spacing w:line="240" w:lineRule="auto"/>
        <w:rPr>
          <w:rFonts w:ascii="Arial" w:hAnsi="Arial" w:cs="Arial"/>
          <w:szCs w:val="22"/>
        </w:rPr>
      </w:pPr>
      <w:r w:rsidRPr="001945E6">
        <w:rPr>
          <w:rFonts w:ascii="Arial" w:hAnsi="Arial" w:cs="Arial"/>
          <w:szCs w:val="22"/>
        </w:rPr>
        <w:t>Daarnaast neem je deel aan het aansluitingsproject met de Hogeschool InHolland. In 4 havo of in 5 havo ga je een dag proefstuderen. Zo maak je kennis met een aantal opleidingen.  Daarnaast komen docenten en studenten van beide hogescholen op bezoek om gastlessen te geven. Verder is een verplicht onderdeel een bezoek aan de opleidingenmarkt in Haarlem. De opleidingenmarkt geeft een overzicht van de  vervolgmogelijkheden aan universiteiten en hogescholen. Je schrijft je in voor vier voorlichtingsrondes.</w:t>
      </w:r>
    </w:p>
    <w:p w14:paraId="1314D28D" w14:textId="77777777" w:rsidR="00543683" w:rsidRPr="001945E6" w:rsidRDefault="00543683" w:rsidP="00543683">
      <w:pPr>
        <w:tabs>
          <w:tab w:val="left" w:pos="7797"/>
        </w:tabs>
        <w:spacing w:line="240" w:lineRule="auto"/>
        <w:rPr>
          <w:rFonts w:ascii="Arial" w:hAnsi="Arial" w:cs="Arial"/>
          <w:szCs w:val="22"/>
        </w:rPr>
      </w:pPr>
    </w:p>
    <w:p w14:paraId="20DE2080" w14:textId="77777777" w:rsidR="00543683" w:rsidRPr="001945E6" w:rsidRDefault="00543683" w:rsidP="00543683">
      <w:pPr>
        <w:tabs>
          <w:tab w:val="left" w:pos="7797"/>
        </w:tabs>
        <w:spacing w:line="240" w:lineRule="auto"/>
        <w:rPr>
          <w:rFonts w:ascii="Arial" w:hAnsi="Arial" w:cs="Arial"/>
          <w:szCs w:val="22"/>
        </w:rPr>
      </w:pPr>
      <w:r w:rsidRPr="001945E6">
        <w:rPr>
          <w:rFonts w:ascii="Arial" w:hAnsi="Arial" w:cs="Arial"/>
          <w:szCs w:val="22"/>
        </w:rPr>
        <w:t>De overige tijd vul je zelf in. Je gaat bijvoorbeeld naar  open dagen en meeloopdagen van opleidingen of doet relevante werkervaring op. Ook kun je extra activiteiten als lidmaatschap van de leerlingenraad opvoeren als LOB-activiteit.</w:t>
      </w:r>
    </w:p>
    <w:p w14:paraId="04918799" w14:textId="77777777" w:rsidR="00543683" w:rsidRPr="001945E6" w:rsidRDefault="00543683" w:rsidP="00543683">
      <w:pPr>
        <w:tabs>
          <w:tab w:val="left" w:pos="7797"/>
        </w:tabs>
        <w:spacing w:line="240" w:lineRule="auto"/>
        <w:rPr>
          <w:rFonts w:ascii="Arial" w:hAnsi="Arial" w:cs="Arial"/>
          <w:szCs w:val="22"/>
        </w:rPr>
      </w:pPr>
      <w:r w:rsidRPr="001945E6">
        <w:rPr>
          <w:rFonts w:ascii="Arial" w:hAnsi="Arial" w:cs="Arial"/>
          <w:szCs w:val="22"/>
        </w:rPr>
        <w:t xml:space="preserve">De voortgang van je LOB-activiteiten registreer je met behulp van LYceoLOB, een digitale methode. Je bouwt een digitaal dossier op. </w:t>
      </w:r>
    </w:p>
    <w:p w14:paraId="5E0BBBCB" w14:textId="77777777" w:rsidR="00543683" w:rsidRPr="001945E6" w:rsidRDefault="00543683" w:rsidP="00543683">
      <w:pPr>
        <w:tabs>
          <w:tab w:val="left" w:pos="7797"/>
        </w:tabs>
        <w:spacing w:line="240" w:lineRule="auto"/>
        <w:rPr>
          <w:rFonts w:ascii="Arial" w:hAnsi="Arial" w:cs="Arial"/>
          <w:szCs w:val="22"/>
        </w:rPr>
      </w:pPr>
    </w:p>
    <w:p w14:paraId="033031F7" w14:textId="77777777" w:rsidR="00543683" w:rsidRPr="001945E6" w:rsidRDefault="00543683" w:rsidP="00543683">
      <w:pPr>
        <w:tabs>
          <w:tab w:val="left" w:pos="7797"/>
        </w:tabs>
        <w:spacing w:line="240" w:lineRule="auto"/>
        <w:rPr>
          <w:rFonts w:ascii="Arial" w:hAnsi="Arial" w:cs="Arial"/>
          <w:szCs w:val="22"/>
        </w:rPr>
      </w:pPr>
      <w:r w:rsidRPr="001945E6">
        <w:rPr>
          <w:rFonts w:ascii="Arial" w:hAnsi="Arial" w:cs="Arial"/>
          <w:szCs w:val="22"/>
        </w:rPr>
        <w:t>Het onderdeel LOB moet je naar behoren afronden om deel te mogen nemen aan het centraal schriftelijk examen.</w:t>
      </w:r>
    </w:p>
    <w:p w14:paraId="6AF994B0" w14:textId="77777777" w:rsidR="00543683" w:rsidRPr="001945E6" w:rsidRDefault="00543683" w:rsidP="00543683">
      <w:pPr>
        <w:tabs>
          <w:tab w:val="left" w:pos="7797"/>
        </w:tabs>
        <w:spacing w:line="240" w:lineRule="auto"/>
        <w:rPr>
          <w:rFonts w:ascii="Arial" w:hAnsi="Arial" w:cs="Arial"/>
          <w:szCs w:val="22"/>
        </w:rPr>
      </w:pPr>
    </w:p>
    <w:p w14:paraId="03CA1A7B" w14:textId="1E792668" w:rsidR="00543683" w:rsidRPr="001945E6" w:rsidRDefault="000970D5"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b/>
          <w:szCs w:val="22"/>
        </w:rPr>
      </w:pPr>
      <w:r>
        <w:rPr>
          <w:rFonts w:ascii="Arial" w:hAnsi="Arial" w:cs="Arial"/>
          <w:b/>
          <w:szCs w:val="22"/>
        </w:rPr>
        <w:t>M</w:t>
      </w:r>
      <w:r w:rsidR="00543683" w:rsidRPr="001945E6">
        <w:rPr>
          <w:rFonts w:ascii="Arial" w:hAnsi="Arial" w:cs="Arial"/>
          <w:b/>
          <w:szCs w:val="22"/>
        </w:rPr>
        <w:t>aatschappijleer</w:t>
      </w:r>
      <w:r w:rsidR="00543683" w:rsidRPr="001945E6">
        <w:rPr>
          <w:rFonts w:ascii="Arial" w:hAnsi="Arial" w:cs="Arial"/>
          <w:b/>
          <w:szCs w:val="22"/>
        </w:rPr>
        <w:tab/>
      </w:r>
      <w:r w:rsidR="00543683" w:rsidRPr="001945E6">
        <w:rPr>
          <w:rFonts w:ascii="Arial" w:hAnsi="Arial" w:cs="Arial"/>
          <w:b/>
          <w:szCs w:val="22"/>
        </w:rPr>
        <w:tab/>
        <w:t>havo</w:t>
      </w:r>
    </w:p>
    <w:p w14:paraId="7B669282" w14:textId="77777777" w:rsidR="00543683" w:rsidRPr="001945E6" w:rsidRDefault="00543683" w:rsidP="00543683">
      <w:pPr>
        <w:spacing w:line="240" w:lineRule="auto"/>
        <w:rPr>
          <w:rFonts w:ascii="Arial" w:eastAsia="Calibri" w:hAnsi="Arial" w:cs="Arial"/>
          <w:color w:val="000000"/>
          <w:szCs w:val="22"/>
        </w:rPr>
      </w:pPr>
      <w:r w:rsidRPr="001945E6">
        <w:rPr>
          <w:rFonts w:ascii="Arial" w:eastAsia="Calibri" w:hAnsi="Arial" w:cs="Arial"/>
          <w:color w:val="000000"/>
          <w:szCs w:val="22"/>
        </w:rPr>
        <w:t xml:space="preserve">Maatschappijleer houdt zich bezig met maatschappelijke vraagstukken. Dat betekent dat het gaat om problemen of situaties waar meer mensen bij betrokken zijn en de overheid (de politiek) zich mee bemoeit. Daarnaast is het zo dat verschillende groepen mensen een rol spelen waardoor verschillende, vaak tegengestelde belangen bestaan. Dit zorgt ervoor dat een maatschappelijk probleem niet makkelijk opgelost kan worden. </w:t>
      </w:r>
    </w:p>
    <w:p w14:paraId="290F7D6A" w14:textId="77777777" w:rsidR="00543683" w:rsidRPr="001945E6" w:rsidRDefault="00543683" w:rsidP="00543683">
      <w:pPr>
        <w:spacing w:line="240" w:lineRule="auto"/>
        <w:rPr>
          <w:rFonts w:ascii="Arial" w:eastAsia="Calibri" w:hAnsi="Arial" w:cs="Arial"/>
          <w:color w:val="000000"/>
          <w:szCs w:val="22"/>
        </w:rPr>
      </w:pPr>
    </w:p>
    <w:p w14:paraId="524B0C78" w14:textId="77777777" w:rsidR="00543683" w:rsidRPr="001945E6" w:rsidRDefault="00543683" w:rsidP="00543683">
      <w:pPr>
        <w:spacing w:line="240" w:lineRule="auto"/>
        <w:rPr>
          <w:rFonts w:ascii="Arial" w:eastAsia="Calibri" w:hAnsi="Arial" w:cs="Arial"/>
          <w:color w:val="000000"/>
          <w:szCs w:val="22"/>
        </w:rPr>
      </w:pPr>
      <w:r w:rsidRPr="001945E6">
        <w:rPr>
          <w:rFonts w:ascii="Arial" w:eastAsia="Calibri" w:hAnsi="Arial" w:cs="Arial"/>
          <w:color w:val="000000"/>
          <w:szCs w:val="22"/>
        </w:rPr>
        <w:t xml:space="preserve">Bij maatschappijleer gaat het er niet om dat je zomaar overal een mening over hebt. Even belangrijk is dat je een maatschappelijk probleem kunt </w:t>
      </w:r>
      <w:r w:rsidRPr="001945E6">
        <w:rPr>
          <w:rFonts w:ascii="Arial" w:eastAsia="Calibri" w:hAnsi="Arial" w:cs="Arial"/>
          <w:iCs/>
          <w:color w:val="000000"/>
          <w:szCs w:val="22"/>
        </w:rPr>
        <w:t>analyseren.</w:t>
      </w:r>
      <w:r w:rsidRPr="001945E6">
        <w:rPr>
          <w:rFonts w:ascii="Arial" w:eastAsia="Calibri" w:hAnsi="Arial" w:cs="Arial"/>
          <w:color w:val="000000"/>
          <w:szCs w:val="22"/>
        </w:rPr>
        <w:t xml:space="preserve"> Dat betekent dat je in staat bent om bijvoorbeeld te onderzoeken welke groeperingen betrokken zijn bij een probleem, welke belangen zij hebben, wat de rol is van de media en welk beleid de overheid ontwikkelt om het probleem op te lossen. Pas als je helemaal begrijpt hoe iets in elkaar zit, kun je een beargumenteerde mening vormen. </w:t>
      </w:r>
    </w:p>
    <w:p w14:paraId="242A43F1" w14:textId="77777777" w:rsidR="00543683" w:rsidRPr="001945E6" w:rsidRDefault="00543683" w:rsidP="00543683">
      <w:pPr>
        <w:spacing w:line="240" w:lineRule="auto"/>
        <w:rPr>
          <w:rFonts w:ascii="Arial" w:eastAsia="Calibri" w:hAnsi="Arial" w:cs="Arial"/>
          <w:color w:val="000000"/>
          <w:szCs w:val="22"/>
        </w:rPr>
      </w:pPr>
    </w:p>
    <w:p w14:paraId="047D410E" w14:textId="77777777" w:rsidR="00543683" w:rsidRPr="001945E6" w:rsidRDefault="00543683" w:rsidP="00543683">
      <w:pPr>
        <w:spacing w:line="240" w:lineRule="auto"/>
        <w:rPr>
          <w:rFonts w:ascii="Arial" w:eastAsia="Calibri" w:hAnsi="Arial" w:cs="Arial"/>
          <w:color w:val="000000"/>
          <w:szCs w:val="22"/>
        </w:rPr>
      </w:pPr>
      <w:r w:rsidRPr="001945E6">
        <w:rPr>
          <w:rFonts w:ascii="Arial" w:eastAsia="Calibri" w:hAnsi="Arial" w:cs="Arial"/>
          <w:color w:val="000000"/>
          <w:szCs w:val="22"/>
        </w:rPr>
        <w:t>Bij maatschappijleer behandelen we verschillende onderwerpen.</w:t>
      </w:r>
    </w:p>
    <w:p w14:paraId="54357B05" w14:textId="77777777" w:rsidR="00543683" w:rsidRPr="001945E6" w:rsidRDefault="00543683" w:rsidP="00543683">
      <w:pPr>
        <w:spacing w:line="240" w:lineRule="auto"/>
        <w:rPr>
          <w:rFonts w:ascii="Arial" w:eastAsia="Calibri" w:hAnsi="Arial" w:cs="Arial"/>
          <w:color w:val="000000"/>
          <w:szCs w:val="22"/>
        </w:rPr>
      </w:pPr>
      <w:r w:rsidRPr="001945E6">
        <w:rPr>
          <w:rFonts w:ascii="Arial" w:eastAsia="Calibri" w:hAnsi="Arial" w:cs="Arial"/>
          <w:b/>
          <w:color w:val="000000"/>
          <w:szCs w:val="22"/>
        </w:rPr>
        <w:t>De Rechtsstaat:</w:t>
      </w:r>
      <w:r w:rsidRPr="001945E6">
        <w:rPr>
          <w:rFonts w:ascii="Arial" w:eastAsia="Calibri" w:hAnsi="Arial" w:cs="Arial"/>
          <w:color w:val="000000"/>
          <w:szCs w:val="22"/>
        </w:rPr>
        <w:t xml:space="preserve"> Wat is een rechtsstaat en hoe werkt deze in de praktijk? Wat staat er bijvoorbeeld in de grondwet en welke rechten en plichten hebben burgers en overheid? Mag je bijvoorbeeld zomaar altijd zeggen wat je wilt, ook als dit beledigend is voor een ander? Hoe werkt het strafrecht in Nederland?</w:t>
      </w:r>
    </w:p>
    <w:p w14:paraId="22BD4CDB" w14:textId="77777777" w:rsidR="00543683" w:rsidRPr="001945E6" w:rsidRDefault="00543683" w:rsidP="00543683">
      <w:pPr>
        <w:spacing w:line="240" w:lineRule="auto"/>
        <w:rPr>
          <w:rFonts w:ascii="Arial" w:eastAsia="Calibri" w:hAnsi="Arial" w:cs="Arial"/>
          <w:color w:val="000000"/>
          <w:szCs w:val="22"/>
        </w:rPr>
      </w:pPr>
      <w:r w:rsidRPr="001945E6">
        <w:rPr>
          <w:rFonts w:ascii="Arial" w:eastAsia="Calibri" w:hAnsi="Arial" w:cs="Arial"/>
          <w:color w:val="000000"/>
          <w:szCs w:val="22"/>
        </w:rPr>
        <w:t>Als gastspreker komt bij dit onderwerp een ex-crimineel een gastles geven.</w:t>
      </w:r>
    </w:p>
    <w:p w14:paraId="533A1F76" w14:textId="77777777" w:rsidR="00543683" w:rsidRPr="001945E6" w:rsidRDefault="00543683" w:rsidP="00543683">
      <w:pPr>
        <w:spacing w:line="240" w:lineRule="auto"/>
        <w:rPr>
          <w:rFonts w:ascii="Arial" w:eastAsia="Calibri" w:hAnsi="Arial" w:cs="Arial"/>
          <w:color w:val="000000"/>
          <w:szCs w:val="22"/>
        </w:rPr>
      </w:pPr>
      <w:r w:rsidRPr="001945E6">
        <w:rPr>
          <w:rFonts w:ascii="Arial" w:eastAsia="Calibri" w:hAnsi="Arial" w:cs="Arial"/>
          <w:b/>
          <w:color w:val="000000"/>
          <w:szCs w:val="22"/>
        </w:rPr>
        <w:t>Parlementaire democratie:</w:t>
      </w:r>
      <w:r w:rsidRPr="001945E6">
        <w:rPr>
          <w:rFonts w:ascii="Arial" w:eastAsia="Calibri" w:hAnsi="Arial" w:cs="Arial"/>
          <w:color w:val="000000"/>
          <w:szCs w:val="22"/>
        </w:rPr>
        <w:t xml:space="preserve">  Hoe werkt democratie in de praktijk? Wat is bijvoorbeeld de taak van de koningin en hoeveel macht heeft de premier? Ook gaat het om de ideeën en standpunten van de verschillende politieke partijen zodat je uiteindelijk zelf in staat bent om een eigen politieke keuze te maken. </w:t>
      </w:r>
    </w:p>
    <w:p w14:paraId="77D5CAA7" w14:textId="77777777" w:rsidR="00543683" w:rsidRPr="001945E6" w:rsidRDefault="00543683" w:rsidP="00543683">
      <w:pPr>
        <w:spacing w:line="240" w:lineRule="auto"/>
        <w:rPr>
          <w:rFonts w:ascii="Arial" w:eastAsia="Calibri" w:hAnsi="Arial" w:cs="Arial"/>
          <w:color w:val="000000"/>
          <w:szCs w:val="22"/>
        </w:rPr>
      </w:pPr>
      <w:r w:rsidRPr="001945E6">
        <w:rPr>
          <w:rFonts w:ascii="Arial" w:eastAsia="Calibri" w:hAnsi="Arial" w:cs="Arial"/>
          <w:color w:val="000000"/>
          <w:szCs w:val="22"/>
        </w:rPr>
        <w:t>In verband met dit onderwerp brengen we een bezoek aan de Tweede Kamer in Den Haag.</w:t>
      </w:r>
    </w:p>
    <w:p w14:paraId="5FCC723C" w14:textId="77777777" w:rsidR="00543683" w:rsidRPr="001945E6" w:rsidRDefault="00543683" w:rsidP="00543683">
      <w:pPr>
        <w:tabs>
          <w:tab w:val="left" w:pos="2880"/>
        </w:tabs>
        <w:spacing w:line="240" w:lineRule="auto"/>
        <w:rPr>
          <w:rFonts w:ascii="Arial" w:eastAsia="Calibri" w:hAnsi="Arial" w:cs="Arial"/>
          <w:color w:val="000000"/>
          <w:szCs w:val="22"/>
        </w:rPr>
      </w:pPr>
      <w:r w:rsidRPr="001945E6">
        <w:rPr>
          <w:rFonts w:ascii="Arial" w:eastAsia="Calibri" w:hAnsi="Arial" w:cs="Arial"/>
          <w:b/>
          <w:color w:val="000000"/>
          <w:szCs w:val="22"/>
        </w:rPr>
        <w:t xml:space="preserve">De pluriforme samenleving: </w:t>
      </w:r>
      <w:r w:rsidRPr="001945E6">
        <w:rPr>
          <w:rFonts w:ascii="Arial" w:eastAsia="Calibri" w:hAnsi="Arial" w:cs="Arial"/>
          <w:color w:val="000000"/>
          <w:szCs w:val="22"/>
        </w:rPr>
        <w:t xml:space="preserve">in Nederland wonen mensen met verschillende achtergronden samen. Vaak wordt gesproken over de ‘multiculturele samenleving’. Aan de orde komen bijvoorbeeld het ontstaan van de pluriforme samenleving, de verschillen tussen de culturen, </w:t>
      </w:r>
      <w:r w:rsidRPr="001945E6">
        <w:rPr>
          <w:rFonts w:ascii="Arial" w:eastAsia="Calibri" w:hAnsi="Arial" w:cs="Arial"/>
          <w:color w:val="000000"/>
          <w:szCs w:val="22"/>
        </w:rPr>
        <w:lastRenderedPageBreak/>
        <w:t xml:space="preserve">de meningen van politieke partijen over de pluriforme samenleving en de verschillende visies die je hierop kunt hebben. </w:t>
      </w:r>
    </w:p>
    <w:tbl>
      <w:tblPr>
        <w:tblW w:w="0" w:type="auto"/>
        <w:tblCellSpacing w:w="15" w:type="dxa"/>
        <w:tblLook w:val="04A0" w:firstRow="1" w:lastRow="0" w:firstColumn="1" w:lastColumn="0" w:noHBand="0" w:noVBand="1"/>
      </w:tblPr>
      <w:tblGrid>
        <w:gridCol w:w="8933"/>
        <w:gridCol w:w="137"/>
      </w:tblGrid>
      <w:tr w:rsidR="00543683" w:rsidRPr="001945E6" w14:paraId="6729A94D" w14:textId="77777777" w:rsidTr="00245643">
        <w:trPr>
          <w:tblCellSpacing w:w="15" w:type="dxa"/>
        </w:trPr>
        <w:tc>
          <w:tcPr>
            <w:tcW w:w="0" w:type="auto"/>
            <w:tcMar>
              <w:top w:w="15" w:type="dxa"/>
              <w:left w:w="15" w:type="dxa"/>
              <w:bottom w:w="15" w:type="dxa"/>
              <w:right w:w="15" w:type="dxa"/>
            </w:tcMar>
            <w:vAlign w:val="center"/>
          </w:tcPr>
          <w:p w14:paraId="41475485" w14:textId="77777777" w:rsidR="00543683" w:rsidRPr="001945E6" w:rsidRDefault="00543683" w:rsidP="00245643">
            <w:pPr>
              <w:tabs>
                <w:tab w:val="left" w:pos="2880"/>
              </w:tabs>
              <w:spacing w:line="240" w:lineRule="auto"/>
              <w:rPr>
                <w:rFonts w:ascii="Arial" w:eastAsia="Calibri" w:hAnsi="Arial" w:cs="Arial"/>
                <w:color w:val="000000"/>
                <w:szCs w:val="22"/>
              </w:rPr>
            </w:pPr>
            <w:r w:rsidRPr="001945E6">
              <w:rPr>
                <w:rFonts w:ascii="Arial" w:eastAsia="Calibri" w:hAnsi="Arial" w:cs="Arial"/>
                <w:b/>
                <w:color w:val="000000"/>
                <w:szCs w:val="22"/>
              </w:rPr>
              <w:t xml:space="preserve">Verzorgingsstaat:  </w:t>
            </w:r>
            <w:r w:rsidRPr="001945E6">
              <w:rPr>
                <w:rFonts w:ascii="Arial" w:eastAsia="Calibri" w:hAnsi="Arial" w:cs="Arial"/>
                <w:color w:val="000000"/>
                <w:szCs w:val="22"/>
              </w:rPr>
              <w:t>Nederland is een verzorgingsstaat: iedereen toegang heeft tot bijvoorbeeld onderwijs of gezondheidszorg. Als je ziek of werkloos bent, heb je recht op een uitkering. Maar hoe is dit ontstaan? Waarom staat de verzorgingsstaat steeds meer ter discussie? Hoe zit het met armoede in Nederland? Hoe groot is de ongelijkheid in de maatschappij? Wat is je eigen mening hierover.</w:t>
            </w:r>
          </w:p>
        </w:tc>
        <w:tc>
          <w:tcPr>
            <w:tcW w:w="0" w:type="auto"/>
            <w:tcMar>
              <w:top w:w="15" w:type="dxa"/>
              <w:left w:w="15" w:type="dxa"/>
              <w:bottom w:w="15" w:type="dxa"/>
              <w:right w:w="15" w:type="dxa"/>
            </w:tcMar>
            <w:vAlign w:val="center"/>
            <w:hideMark/>
          </w:tcPr>
          <w:p w14:paraId="68823B4B" w14:textId="77777777" w:rsidR="00543683" w:rsidRPr="001945E6" w:rsidRDefault="00543683" w:rsidP="00245643">
            <w:pPr>
              <w:spacing w:line="240" w:lineRule="auto"/>
              <w:rPr>
                <w:rFonts w:ascii="Arial" w:eastAsia="Calibri" w:hAnsi="Arial" w:cs="Arial"/>
                <w:szCs w:val="22"/>
              </w:rPr>
            </w:pPr>
            <w:r w:rsidRPr="001945E6">
              <w:rPr>
                <w:rFonts w:ascii="Arial" w:eastAsia="Calibri" w:hAnsi="Arial" w:cs="Arial"/>
                <w:szCs w:val="22"/>
              </w:rPr>
              <w:br/>
            </w:r>
            <w:r w:rsidRPr="001945E6">
              <w:rPr>
                <w:rFonts w:ascii="Arial" w:eastAsia="Calibri" w:hAnsi="Arial" w:cs="Arial"/>
                <w:szCs w:val="22"/>
              </w:rPr>
              <w:br/>
              <w:t> </w:t>
            </w:r>
          </w:p>
        </w:tc>
      </w:tr>
    </w:tbl>
    <w:p w14:paraId="4450CEE2" w14:textId="77777777" w:rsidR="00543683" w:rsidRPr="001945E6" w:rsidRDefault="00543683" w:rsidP="00543683">
      <w:pPr>
        <w:pStyle w:val="Geenafstand"/>
        <w:rPr>
          <w:rFonts w:ascii="Arial" w:hAnsi="Arial" w:cs="Arial"/>
          <w:b/>
          <w:sz w:val="22"/>
          <w:szCs w:val="22"/>
        </w:rPr>
      </w:pPr>
    </w:p>
    <w:p w14:paraId="6B1D7AC2" w14:textId="600D8190" w:rsidR="00543683" w:rsidRPr="001945E6" w:rsidRDefault="000970D5"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b/>
          <w:szCs w:val="22"/>
        </w:rPr>
      </w:pPr>
      <w:r>
        <w:rPr>
          <w:rFonts w:ascii="Arial" w:hAnsi="Arial" w:cs="Arial"/>
          <w:b/>
          <w:szCs w:val="22"/>
        </w:rPr>
        <w:t>N</w:t>
      </w:r>
      <w:r w:rsidR="00543683" w:rsidRPr="001945E6">
        <w:rPr>
          <w:rFonts w:ascii="Arial" w:hAnsi="Arial" w:cs="Arial"/>
          <w:b/>
          <w:szCs w:val="22"/>
        </w:rPr>
        <w:t>atuurkunde</w:t>
      </w:r>
      <w:r w:rsidR="00543683" w:rsidRPr="001945E6">
        <w:rPr>
          <w:rFonts w:ascii="Arial" w:hAnsi="Arial" w:cs="Arial"/>
          <w:b/>
          <w:szCs w:val="22"/>
        </w:rPr>
        <w:tab/>
      </w:r>
      <w:r w:rsidR="00543683" w:rsidRPr="001945E6">
        <w:rPr>
          <w:rFonts w:ascii="Arial" w:hAnsi="Arial" w:cs="Arial"/>
          <w:b/>
          <w:szCs w:val="22"/>
        </w:rPr>
        <w:tab/>
        <w:t>havo</w:t>
      </w:r>
    </w:p>
    <w:p w14:paraId="64FB4954"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De natuurkunde in ons dagelijks leven is de basis voor de leerstof in de vierde en vijfde klas. Zo komen in de natuurkundeonderwerpen en toepassingen ervan aan de orde zoals de elektrische huisinstallatie, lenzen, krachten en hefbomen, technisch ontwerpen, muziek, brandstofverbruik, automatisering, straling, beweging in de sport. Achter deze onderwerpen ligt de wat meer abstracte wereld van formules en wetmatigheden in de natuurkunde. Het vak leunt daarom vanaf het begin vrij zwaar op wiskundige vaardigheden. Dat is nieuw ten opzichte van de onderbouw. Natuurkunde als vak vereist naast een gezonde dosis nieuwsgierigheid ook inzicht in de ‘materie’. En waar je het wel eens even moeilijk zult hebben met het tempo of met de leerstof, heb je doorzettingsvermogen nodig.</w:t>
      </w:r>
    </w:p>
    <w:p w14:paraId="1739083D" w14:textId="77777777" w:rsidR="00543683" w:rsidRPr="001945E6" w:rsidRDefault="00543683" w:rsidP="00543683">
      <w:pPr>
        <w:tabs>
          <w:tab w:val="left" w:pos="6663"/>
          <w:tab w:val="left" w:pos="8505"/>
        </w:tabs>
        <w:spacing w:line="240" w:lineRule="auto"/>
        <w:rPr>
          <w:rFonts w:ascii="Arial" w:hAnsi="Arial" w:cs="Arial"/>
          <w:szCs w:val="22"/>
        </w:rPr>
      </w:pPr>
    </w:p>
    <w:p w14:paraId="01FDD525"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Je oefent ook met onderzoeksvaardigheden: kleinere practica en presentaties in de vierde en een praktische opdracht in 5 havo. Meestal voer je het onderzoek in tweetallen uit. Trouwens, ook op het gebied van probleemoplossingen (opgaven maken) is samenwerken onvermijdelijk!</w:t>
      </w:r>
    </w:p>
    <w:p w14:paraId="01E69CC6" w14:textId="77777777" w:rsidR="00543683" w:rsidRPr="001945E6" w:rsidRDefault="00543683" w:rsidP="00543683">
      <w:pPr>
        <w:tabs>
          <w:tab w:val="left" w:pos="6663"/>
          <w:tab w:val="left" w:pos="8505"/>
        </w:tabs>
        <w:spacing w:line="240" w:lineRule="auto"/>
        <w:rPr>
          <w:rFonts w:ascii="Arial" w:hAnsi="Arial" w:cs="Arial"/>
          <w:szCs w:val="22"/>
        </w:rPr>
      </w:pPr>
    </w:p>
    <w:p w14:paraId="0719117B"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Je zult ook regelmatig thuis of in de les de computer gebruiken om de leerstof beter te begrijpen, en om gegevens te meten en te verwerken (het programma Coach). </w:t>
      </w:r>
    </w:p>
    <w:p w14:paraId="67C052F9"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 xml:space="preserve">Wil je meer weten over natuurkundige onderwerpen? Kijk op </w:t>
      </w:r>
      <w:hyperlink r:id="rId14" w:history="1">
        <w:r w:rsidRPr="001945E6">
          <w:rPr>
            <w:rFonts w:ascii="Arial" w:hAnsi="Arial" w:cs="Arial"/>
            <w:color w:val="0000FF"/>
            <w:szCs w:val="22"/>
            <w:u w:val="single"/>
          </w:rPr>
          <w:t>www.natuurkunde.nl</w:t>
        </w:r>
      </w:hyperlink>
      <w:r w:rsidRPr="001945E6">
        <w:rPr>
          <w:rFonts w:ascii="Arial" w:hAnsi="Arial" w:cs="Arial"/>
          <w:szCs w:val="22"/>
        </w:rPr>
        <w:t xml:space="preserve"> of </w:t>
      </w:r>
      <w:hyperlink r:id="rId15" w:history="1">
        <w:r w:rsidRPr="001945E6">
          <w:rPr>
            <w:rFonts w:ascii="Arial" w:hAnsi="Arial" w:cs="Arial"/>
            <w:color w:val="0000FF"/>
            <w:szCs w:val="22"/>
            <w:u w:val="single"/>
          </w:rPr>
          <w:t>www.kennislink.nl</w:t>
        </w:r>
      </w:hyperlink>
      <w:r w:rsidRPr="001945E6">
        <w:rPr>
          <w:rFonts w:ascii="Arial" w:hAnsi="Arial" w:cs="Arial"/>
          <w:color w:val="0000FF"/>
          <w:szCs w:val="22"/>
          <w:u w:val="single"/>
        </w:rPr>
        <w:t xml:space="preserve">. </w:t>
      </w:r>
      <w:r w:rsidRPr="001945E6">
        <w:rPr>
          <w:rFonts w:ascii="Arial" w:hAnsi="Arial" w:cs="Arial"/>
          <w:szCs w:val="22"/>
        </w:rPr>
        <w:t>Het vak heeft een schoolexamen en wordt afgesloten met een centraal schriftelijk examen. Vervolgopleidingen liggen op het terrein van de techniek, de sport en de medische wereld.</w:t>
      </w:r>
    </w:p>
    <w:p w14:paraId="583C14FB" w14:textId="77777777" w:rsidR="00543683" w:rsidRPr="001945E6" w:rsidRDefault="00543683" w:rsidP="00543683">
      <w:pPr>
        <w:tabs>
          <w:tab w:val="left" w:pos="6663"/>
          <w:tab w:val="left" w:pos="8505"/>
        </w:tabs>
        <w:spacing w:line="240" w:lineRule="auto"/>
        <w:rPr>
          <w:rFonts w:ascii="Arial" w:hAnsi="Arial" w:cs="Arial"/>
          <w:szCs w:val="22"/>
        </w:rPr>
      </w:pPr>
    </w:p>
    <w:p w14:paraId="13FDD8D9" w14:textId="77777777" w:rsidR="00543683" w:rsidRPr="001945E6" w:rsidRDefault="00543683" w:rsidP="00543683">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outlineLvl w:val="8"/>
        <w:rPr>
          <w:rFonts w:ascii="Arial" w:hAnsi="Arial" w:cs="Arial"/>
          <w:b/>
          <w:szCs w:val="22"/>
        </w:rPr>
      </w:pPr>
      <w:r w:rsidRPr="001945E6">
        <w:rPr>
          <w:rFonts w:ascii="Arial" w:hAnsi="Arial" w:cs="Arial"/>
          <w:b/>
          <w:szCs w:val="22"/>
        </w:rPr>
        <w:t>Nederlands</w:t>
      </w:r>
      <w:r w:rsidRPr="001945E6">
        <w:rPr>
          <w:rFonts w:ascii="Arial" w:hAnsi="Arial" w:cs="Arial"/>
          <w:b/>
          <w:szCs w:val="22"/>
        </w:rPr>
        <w:tab/>
      </w:r>
      <w:r w:rsidRPr="001945E6">
        <w:rPr>
          <w:rFonts w:ascii="Arial" w:hAnsi="Arial" w:cs="Arial"/>
          <w:b/>
          <w:szCs w:val="22"/>
        </w:rPr>
        <w:tab/>
        <w:t>havo</w:t>
      </w:r>
    </w:p>
    <w:p w14:paraId="0C74B362"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Het vak Nederlands bestaat uit twee onderdelen: taalvaardigheid en letterkunde. Het taalonderwijs besteedt aandacht aan de vier belangrijke aspecten van ons taalgebruik: lezen, luisteren, schrijven en spreken. Bij de eerste twee onderdelen ben je bezig met het analyseren van het taalgebruik van anderen, bij de laatste twee met dat van jezelf.</w:t>
      </w:r>
    </w:p>
    <w:p w14:paraId="74127311" w14:textId="77777777" w:rsidR="00543683" w:rsidRPr="001945E6" w:rsidRDefault="00543683" w:rsidP="00543683">
      <w:pPr>
        <w:tabs>
          <w:tab w:val="left" w:pos="6663"/>
          <w:tab w:val="left" w:pos="8505"/>
        </w:tabs>
        <w:spacing w:line="240" w:lineRule="auto"/>
        <w:rPr>
          <w:rFonts w:ascii="Arial" w:hAnsi="Arial" w:cs="Arial"/>
          <w:szCs w:val="22"/>
        </w:rPr>
      </w:pPr>
    </w:p>
    <w:p w14:paraId="02D5436C"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Wanneer je werkt aan lezen en luisteren, leer je welke verschillende soorten teksten er bestaan, hoe teksten zijn opgebouwd, welk doel een schrijver of spreker met zijn tekst nastreeft en hoe hij probeert in te spelen op het publiek dat hij wil bereiken. Veel aandacht gaat ook uit naar het leren onderscheiden en beoordelen van de argumenten die hij gebruikt.</w:t>
      </w:r>
    </w:p>
    <w:p w14:paraId="4A883D9B" w14:textId="77777777" w:rsidR="00543683" w:rsidRPr="001945E6" w:rsidRDefault="00543683" w:rsidP="00543683">
      <w:pPr>
        <w:tabs>
          <w:tab w:val="left" w:pos="6663"/>
          <w:tab w:val="left" w:pos="8505"/>
        </w:tabs>
        <w:spacing w:line="240" w:lineRule="auto"/>
        <w:rPr>
          <w:rFonts w:ascii="Arial" w:hAnsi="Arial" w:cs="Arial"/>
          <w:szCs w:val="22"/>
        </w:rPr>
      </w:pPr>
    </w:p>
    <w:p w14:paraId="67B04610"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Bij de onderdelen schrijven en spreken gebruik je zelf actief je taal en ga je de kennis toepassen die je bij lezen en luisteren verworven hebt. Daarbij moet je je bovendien bezighouden met het zoeken naar documentatie, het opzetten van een goede argumentatie en het correct formuleren en spellen.</w:t>
      </w:r>
    </w:p>
    <w:p w14:paraId="707CD416" w14:textId="77777777" w:rsidR="00543683" w:rsidRPr="001945E6" w:rsidRDefault="00543683" w:rsidP="00543683">
      <w:pPr>
        <w:tabs>
          <w:tab w:val="left" w:pos="6663"/>
          <w:tab w:val="left" w:pos="8505"/>
        </w:tabs>
        <w:spacing w:line="240" w:lineRule="auto"/>
        <w:rPr>
          <w:rFonts w:ascii="Arial" w:hAnsi="Arial" w:cs="Arial"/>
          <w:szCs w:val="22"/>
        </w:rPr>
      </w:pPr>
    </w:p>
    <w:p w14:paraId="7FE14EFE"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t>Omdat het bij taalvaardigheid alleen maar om vaardigheden draait, oefen je veel. Je werkt met behulp van de methode Kern aan teksten met opdrachten, maakt samenvattingen, voert allerlei schrijfopdrachten uit, houdt voordrachten en debatten en luistert naar die van je klasgenoten.</w:t>
      </w:r>
    </w:p>
    <w:p w14:paraId="01A061FC" w14:textId="77777777" w:rsidR="00543683" w:rsidRPr="001945E6" w:rsidRDefault="00543683" w:rsidP="00543683">
      <w:pPr>
        <w:tabs>
          <w:tab w:val="left" w:pos="6663"/>
          <w:tab w:val="left" w:pos="8505"/>
        </w:tabs>
        <w:spacing w:line="240" w:lineRule="auto"/>
        <w:rPr>
          <w:rFonts w:ascii="Arial" w:hAnsi="Arial" w:cs="Arial"/>
          <w:szCs w:val="22"/>
        </w:rPr>
      </w:pPr>
    </w:p>
    <w:p w14:paraId="00DBAFD5" w14:textId="77777777" w:rsidR="00543683" w:rsidRPr="001945E6" w:rsidRDefault="00543683" w:rsidP="00543683">
      <w:pPr>
        <w:tabs>
          <w:tab w:val="left" w:pos="6663"/>
          <w:tab w:val="left" w:pos="8505"/>
        </w:tabs>
        <w:spacing w:line="240" w:lineRule="auto"/>
        <w:rPr>
          <w:rFonts w:ascii="Arial" w:hAnsi="Arial" w:cs="Arial"/>
          <w:szCs w:val="22"/>
        </w:rPr>
      </w:pPr>
      <w:r w:rsidRPr="001945E6">
        <w:rPr>
          <w:rFonts w:ascii="Arial" w:hAnsi="Arial" w:cs="Arial"/>
          <w:szCs w:val="22"/>
        </w:rPr>
        <w:lastRenderedPageBreak/>
        <w:t>Bij het onderdeel letterkunde lees je moderne verhalen, romans en gedichten. De bedoeling is dat je deze teksten ook als literaire en culturele uitingen leert beoordelen. Daarvoor moet je nadenken over de verschillende literatuursoorten die er zijn, en over de literaire technieken die schrijvers gebruiken (literaire begrippen en stijlfiguren). Verder maak je bij letterkunde kennis met de Nederlandse literatuur uit vroegere tijden. Je leert deze bovendien te plaatsen in de tijd waarin die ontstaan is. Voor Nederlands lees je acht literaire werken</w:t>
      </w:r>
    </w:p>
    <w:p w14:paraId="06F52319" w14:textId="77777777" w:rsidR="00543683" w:rsidRPr="001945E6" w:rsidRDefault="00543683" w:rsidP="00543683">
      <w:pPr>
        <w:tabs>
          <w:tab w:val="left" w:pos="6663"/>
          <w:tab w:val="left" w:pos="8505"/>
        </w:tabs>
        <w:spacing w:line="240" w:lineRule="auto"/>
        <w:rPr>
          <w:rFonts w:ascii="Arial" w:hAnsi="Arial" w:cs="Arial"/>
          <w:szCs w:val="22"/>
        </w:rPr>
      </w:pPr>
    </w:p>
    <w:p w14:paraId="05503536" w14:textId="4E7C8DE8" w:rsidR="00543683" w:rsidRPr="001945E6" w:rsidRDefault="000970D5"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b/>
          <w:szCs w:val="22"/>
        </w:rPr>
      </w:pPr>
      <w:r>
        <w:rPr>
          <w:rFonts w:ascii="Arial" w:hAnsi="Arial" w:cs="Arial"/>
          <w:b/>
          <w:szCs w:val="22"/>
        </w:rPr>
        <w:t>S</w:t>
      </w:r>
      <w:r w:rsidR="00543683" w:rsidRPr="001945E6">
        <w:rPr>
          <w:rFonts w:ascii="Arial" w:hAnsi="Arial" w:cs="Arial"/>
          <w:b/>
          <w:szCs w:val="22"/>
        </w:rPr>
        <w:t>cheikunde</w:t>
      </w:r>
      <w:r w:rsidR="00543683" w:rsidRPr="001945E6">
        <w:rPr>
          <w:rFonts w:ascii="Arial" w:hAnsi="Arial" w:cs="Arial"/>
          <w:b/>
          <w:szCs w:val="22"/>
        </w:rPr>
        <w:tab/>
      </w:r>
      <w:r w:rsidR="00543683" w:rsidRPr="001945E6">
        <w:rPr>
          <w:rFonts w:ascii="Arial" w:hAnsi="Arial" w:cs="Arial"/>
          <w:b/>
          <w:szCs w:val="22"/>
        </w:rPr>
        <w:tab/>
        <w:t>havo</w:t>
      </w:r>
    </w:p>
    <w:p w14:paraId="71160984"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Goed om je heen kijken en het verhaal ontdekken achter wat je ziet: dat is wat je doet bij natuurkunde, scheikunde en biologie. Deze vakken worden dan ook wel de natuurwetenschappen genoemd.</w:t>
      </w:r>
    </w:p>
    <w:p w14:paraId="7577F6D5" w14:textId="77777777" w:rsidR="00543683" w:rsidRPr="001945E6" w:rsidRDefault="00543683" w:rsidP="00543683">
      <w:pPr>
        <w:spacing w:line="240" w:lineRule="auto"/>
        <w:rPr>
          <w:rFonts w:ascii="Arial" w:hAnsi="Arial" w:cs="Arial"/>
          <w:szCs w:val="22"/>
        </w:rPr>
      </w:pPr>
    </w:p>
    <w:p w14:paraId="16454BD5"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Bij natuurwetenschappen wil je uitzoeken hoe de wereld om je heen, de natuur dus, in elkaar zit. Dat loopt van de grootste sterren en planeten tot de kleinste bacteriën. Je wilt dat niet alleen weten uit nieuwsgierigheid, maar ook omdat je met wat je ontdekt weer nieuwe oplossingen kunt bedenken.</w:t>
      </w:r>
    </w:p>
    <w:p w14:paraId="7B7AE6FE" w14:textId="77777777" w:rsidR="00543683" w:rsidRPr="001945E6" w:rsidRDefault="00543683" w:rsidP="00543683">
      <w:pPr>
        <w:spacing w:line="240" w:lineRule="auto"/>
        <w:rPr>
          <w:rFonts w:ascii="Arial" w:hAnsi="Arial" w:cs="Arial"/>
          <w:szCs w:val="22"/>
        </w:rPr>
      </w:pPr>
    </w:p>
    <w:p w14:paraId="34FC9C74"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Bij scheikunde houden we ons vooral bezig met stoffen en hun eigenschappen. Kijk eens om je heen en probeer te ontdekken welke dingen er niet zouden zijn zonder de scheikunde: Je verzorgingsproducten, je telefoon, je eten, je kleding, medicijnen, vervoer en ga zo maar door. Met wat overblijft, zouden we nog in het stenen tijdperk leven.</w:t>
      </w:r>
    </w:p>
    <w:p w14:paraId="5A0AE37C"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 xml:space="preserve">Om achter de eigenschappen van stoffen te komen doe je experimenten; daarna verklaren we de ontdekte eigenschappen theoretisch. Dat wordt in de bovenbouw een weer een stukje moeilijker dan je tot nu toe gewend bent. </w:t>
      </w:r>
    </w:p>
    <w:p w14:paraId="6EC5E19D"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Onderwerpen die je tegen gaat komen in de bovenbouw zijn: atoombouw, zouten, koolstofverbindingen, water, zuren en basen, redoxreacties, voedsel, polymeren en industriële chemie. Hieraan zie je al dat scheikunde heel wat raakvlakken heeft met natuurkunde (atoombouw) en biologie (voedsel en polymeren).</w:t>
      </w:r>
    </w:p>
    <w:p w14:paraId="386D2E82" w14:textId="77777777" w:rsidR="00543683" w:rsidRPr="001945E6" w:rsidRDefault="00543683" w:rsidP="00543683">
      <w:pPr>
        <w:spacing w:line="240" w:lineRule="auto"/>
        <w:rPr>
          <w:rFonts w:ascii="Arial" w:hAnsi="Arial" w:cs="Arial"/>
          <w:szCs w:val="22"/>
        </w:rPr>
      </w:pPr>
    </w:p>
    <w:p w14:paraId="4F9E0F69"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Deze raakvlakken zie je ook terug in de beroepen waar scheikunde voor nodig is: van milieu-inspecteur die onze leefomgeving bewaakt, tot farmacoloog die nieuwe geneesmiddelen ontwikkelt, of een materiaalkundige die betrokken is bij het ontwerpen van nieuwe chips voor de micro-elektronica.</w:t>
      </w:r>
    </w:p>
    <w:p w14:paraId="7DC21558" w14:textId="77777777" w:rsidR="00543683" w:rsidRPr="001945E6" w:rsidRDefault="00543683" w:rsidP="00543683">
      <w:pPr>
        <w:spacing w:line="240" w:lineRule="auto"/>
        <w:rPr>
          <w:rFonts w:ascii="Arial" w:hAnsi="Arial" w:cs="Arial"/>
          <w:szCs w:val="22"/>
        </w:rPr>
      </w:pPr>
    </w:p>
    <w:p w14:paraId="19B9C7E2" w14:textId="77777777" w:rsidR="00543683" w:rsidRPr="001945E6" w:rsidRDefault="00543683" w:rsidP="00543683">
      <w:pPr>
        <w:spacing w:line="240" w:lineRule="auto"/>
        <w:rPr>
          <w:rFonts w:ascii="Arial" w:hAnsi="Arial" w:cs="Arial"/>
          <w:szCs w:val="22"/>
        </w:rPr>
      </w:pPr>
      <w:r w:rsidRPr="001945E6">
        <w:rPr>
          <w:rFonts w:ascii="Arial" w:hAnsi="Arial" w:cs="Arial"/>
          <w:szCs w:val="22"/>
        </w:rPr>
        <w:t>Scheikunde wordt afgesloten met een schoolexamen en een centraal schriftelijk examen. Onderdeel van het schoolexamen is zelf-onderzoek-doen.</w:t>
      </w:r>
    </w:p>
    <w:p w14:paraId="0735E6C5" w14:textId="77777777" w:rsidR="00543683" w:rsidRPr="001945E6" w:rsidRDefault="00543683" w:rsidP="00543683">
      <w:pPr>
        <w:spacing w:line="240" w:lineRule="auto"/>
        <w:rPr>
          <w:rFonts w:ascii="Arial" w:hAnsi="Arial" w:cs="Arial"/>
          <w:szCs w:val="22"/>
        </w:rPr>
      </w:pPr>
    </w:p>
    <w:p w14:paraId="39E2D9DA" w14:textId="6D529791" w:rsidR="00543683" w:rsidRPr="001945E6" w:rsidRDefault="00543683" w:rsidP="00543683">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szCs w:val="22"/>
        </w:rPr>
      </w:pPr>
      <w:r w:rsidRPr="001945E6">
        <w:rPr>
          <w:rFonts w:ascii="Arial" w:hAnsi="Arial" w:cs="Arial"/>
          <w:b/>
          <w:szCs w:val="22"/>
        </w:rPr>
        <w:t xml:space="preserve"> </w:t>
      </w:r>
      <w:r w:rsidR="000970D5">
        <w:rPr>
          <w:rFonts w:ascii="Arial" w:hAnsi="Arial" w:cs="Arial"/>
          <w:b/>
          <w:szCs w:val="22"/>
        </w:rPr>
        <w:t>W</w:t>
      </w:r>
      <w:r w:rsidRPr="001945E6">
        <w:rPr>
          <w:rFonts w:ascii="Arial" w:hAnsi="Arial" w:cs="Arial"/>
          <w:b/>
          <w:szCs w:val="22"/>
        </w:rPr>
        <w:t>iskunde a</w:t>
      </w:r>
      <w:r w:rsidRPr="001945E6">
        <w:rPr>
          <w:rFonts w:ascii="Arial" w:hAnsi="Arial" w:cs="Arial"/>
          <w:b/>
          <w:szCs w:val="22"/>
        </w:rPr>
        <w:tab/>
      </w:r>
      <w:r w:rsidRPr="001945E6">
        <w:rPr>
          <w:rFonts w:ascii="Arial" w:hAnsi="Arial" w:cs="Arial"/>
          <w:b/>
          <w:szCs w:val="22"/>
        </w:rPr>
        <w:tab/>
        <w:t>havo</w:t>
      </w:r>
    </w:p>
    <w:p w14:paraId="4ECC4235" w14:textId="77777777" w:rsidR="00543683" w:rsidRDefault="00543683" w:rsidP="00543683">
      <w:pPr>
        <w:spacing w:line="240" w:lineRule="auto"/>
        <w:rPr>
          <w:rFonts w:ascii="Arial" w:hAnsi="Arial" w:cs="Arial"/>
        </w:rPr>
      </w:pPr>
      <w:r w:rsidRPr="001945E6">
        <w:rPr>
          <w:rFonts w:ascii="Arial" w:hAnsi="Arial" w:cs="Arial"/>
          <w:szCs w:val="22"/>
        </w:rPr>
        <w:t xml:space="preserve">Wiskunde is een veelzijdig vak met voor elke leerling wat wils. </w:t>
      </w:r>
      <w:r w:rsidRPr="001945E6">
        <w:rPr>
          <w:rFonts w:ascii="Arial" w:hAnsi="Arial" w:cs="Arial"/>
          <w:bCs/>
          <w:szCs w:val="22"/>
        </w:rPr>
        <w:t>Wiskunde a</w:t>
      </w:r>
      <w:r w:rsidRPr="001945E6">
        <w:rPr>
          <w:rFonts w:ascii="Arial" w:hAnsi="Arial" w:cs="Arial"/>
          <w:szCs w:val="22"/>
        </w:rPr>
        <w:t xml:space="preserve"> is de wiskunde die zich richt op twee gebieden: economische gebeurtenissen en onderzoek doen. Zo kun je bijvoorbeeld een formule opstellen voor de verkoop van schoenen bij een bepaalde prijs en kun je bepalen wanneer je het meest verdient. Voor onderzoek doen leer je ook omgaan met grote hoeveelheden gegevens (statistiek) en met kansrekening. Je kunt bijvoorbeeld uitrekenen hoe groot de kans is dat je </w:t>
      </w:r>
      <w:smartTag w:uri="urn:schemas-microsoft-com:office:smarttags" w:element="metricconverter">
        <w:smartTagPr>
          <w:attr w:name="ProductID" w:val="30 gram"/>
        </w:smartTagPr>
        <w:r w:rsidRPr="001945E6">
          <w:rPr>
            <w:rFonts w:ascii="Arial" w:hAnsi="Arial" w:cs="Arial"/>
            <w:szCs w:val="22"/>
          </w:rPr>
          <w:t>30 gram</w:t>
        </w:r>
      </w:smartTag>
      <w:r w:rsidRPr="001945E6">
        <w:rPr>
          <w:rFonts w:ascii="Arial" w:hAnsi="Arial" w:cs="Arial"/>
          <w:szCs w:val="22"/>
        </w:rPr>
        <w:t xml:space="preserve"> te veel inhoud krijgt als je een blik sperziebonen koopt waar </w:t>
      </w:r>
      <w:smartTag w:uri="urn:schemas-microsoft-com:office:smarttags" w:element="metricconverter">
        <w:smartTagPr>
          <w:attr w:name="ProductID" w:val="1000 gram"/>
        </w:smartTagPr>
        <w:r w:rsidRPr="001945E6">
          <w:rPr>
            <w:rFonts w:ascii="Arial" w:hAnsi="Arial" w:cs="Arial"/>
            <w:szCs w:val="22"/>
          </w:rPr>
          <w:t>1000 gram</w:t>
        </w:r>
      </w:smartTag>
      <w:r w:rsidRPr="001945E6">
        <w:rPr>
          <w:rFonts w:ascii="Arial" w:hAnsi="Arial" w:cs="Arial"/>
          <w:szCs w:val="22"/>
        </w:rPr>
        <w:t xml:space="preserve"> bonen in hoort te zitten. Bij wiskunde a mag je vaak je rekenmachine gebruiken. Er is ook een centraal schriftelijk examen. Wanneer je van de mavo instroomt, raden wij wiskunde a aan.</w:t>
      </w:r>
    </w:p>
    <w:p w14:paraId="0D14C612" w14:textId="77777777" w:rsidR="00543683" w:rsidRDefault="00543683" w:rsidP="00543683">
      <w:pPr>
        <w:spacing w:line="240" w:lineRule="auto"/>
        <w:rPr>
          <w:rFonts w:ascii="Arial" w:hAnsi="Arial" w:cs="Arial"/>
        </w:rPr>
      </w:pPr>
    </w:p>
    <w:p w14:paraId="70FF59B5" w14:textId="77777777" w:rsidR="00543683" w:rsidRDefault="00543683" w:rsidP="00543683">
      <w:pPr>
        <w:spacing w:line="240" w:lineRule="auto"/>
        <w:rPr>
          <w:rFonts w:ascii="Arial" w:hAnsi="Arial" w:cs="Arial"/>
        </w:rPr>
      </w:pPr>
    </w:p>
    <w:p w14:paraId="0F21654D" w14:textId="77777777" w:rsidR="00543683" w:rsidRDefault="00543683" w:rsidP="00543683">
      <w:pPr>
        <w:spacing w:line="240" w:lineRule="auto"/>
        <w:rPr>
          <w:rFonts w:ascii="Arial" w:hAnsi="Arial" w:cs="Arial"/>
        </w:rPr>
      </w:pPr>
    </w:p>
    <w:p w14:paraId="0F37E7DC" w14:textId="77777777" w:rsidR="00543683" w:rsidRDefault="00543683" w:rsidP="00543683">
      <w:pPr>
        <w:spacing w:line="240" w:lineRule="auto"/>
        <w:rPr>
          <w:rFonts w:ascii="Arial" w:hAnsi="Arial" w:cs="Arial"/>
        </w:rPr>
      </w:pPr>
    </w:p>
    <w:p w14:paraId="6EC68ED4" w14:textId="77777777" w:rsidR="00543683" w:rsidRDefault="00543683" w:rsidP="00543683">
      <w:pPr>
        <w:spacing w:line="240" w:lineRule="auto"/>
        <w:rPr>
          <w:rFonts w:ascii="Arial" w:hAnsi="Arial" w:cs="Arial"/>
        </w:rPr>
      </w:pPr>
    </w:p>
    <w:p w14:paraId="526245CA" w14:textId="77777777" w:rsidR="00543683" w:rsidRDefault="00543683" w:rsidP="00543683">
      <w:pPr>
        <w:spacing w:line="240" w:lineRule="auto"/>
        <w:rPr>
          <w:rFonts w:ascii="Arial" w:hAnsi="Arial" w:cs="Arial"/>
        </w:rPr>
      </w:pPr>
    </w:p>
    <w:p w14:paraId="168716FD" w14:textId="77777777" w:rsidR="00543683" w:rsidRDefault="00543683" w:rsidP="00543683">
      <w:pPr>
        <w:spacing w:line="240" w:lineRule="auto"/>
        <w:rPr>
          <w:rFonts w:ascii="Arial" w:hAnsi="Arial" w:cs="Arial"/>
        </w:rPr>
      </w:pPr>
    </w:p>
    <w:p w14:paraId="57899398" w14:textId="77777777" w:rsidR="00543683" w:rsidRDefault="00543683" w:rsidP="00543683">
      <w:pPr>
        <w:spacing w:line="240" w:lineRule="auto"/>
        <w:rPr>
          <w:rFonts w:ascii="Arial" w:hAnsi="Arial" w:cs="Arial"/>
        </w:rPr>
      </w:pPr>
    </w:p>
    <w:p w14:paraId="53F00416" w14:textId="77777777" w:rsidR="00543683" w:rsidRDefault="00543683" w:rsidP="00543683">
      <w:pPr>
        <w:spacing w:line="240" w:lineRule="auto"/>
        <w:rPr>
          <w:rFonts w:ascii="Arial" w:hAnsi="Arial" w:cs="Arial"/>
        </w:rPr>
      </w:pPr>
    </w:p>
    <w:p w14:paraId="39D99FFA" w14:textId="77777777" w:rsidR="00543683" w:rsidRPr="00983E0B" w:rsidRDefault="00543683" w:rsidP="00543683">
      <w:pPr>
        <w:spacing w:line="240" w:lineRule="auto"/>
        <w:rPr>
          <w:rFonts w:ascii="Arial" w:hAnsi="Arial" w:cs="Arial"/>
          <w:szCs w:val="22"/>
        </w:rPr>
      </w:pPr>
      <w:r>
        <w:rPr>
          <w:rFonts w:ascii="Arial" w:hAnsi="Arial" w:cs="Arial"/>
          <w:b/>
          <w:bCs/>
        </w:rPr>
        <w:t>7.</w:t>
      </w:r>
      <w:r>
        <w:rPr>
          <w:rFonts w:ascii="Arial" w:hAnsi="Arial" w:cs="Arial"/>
          <w:b/>
          <w:bCs/>
        </w:rPr>
        <w:tab/>
      </w:r>
      <w:r w:rsidRPr="00F27DE8">
        <w:rPr>
          <w:rFonts w:ascii="Arial" w:eastAsia="Times New Roman" w:hAnsi="Arial" w:cs="Arial"/>
          <w:b/>
          <w:bCs/>
          <w:sz w:val="16"/>
          <w:szCs w:val="16"/>
          <w:lang w:eastAsia="nl-NL"/>
        </w:rPr>
        <w:t>Naam:</w:t>
      </w:r>
      <w:r w:rsidRPr="00F27DE8">
        <w:rPr>
          <w:rFonts w:ascii="Arial" w:eastAsia="Times New Roman" w:hAnsi="Arial" w:cs="Arial"/>
          <w:b/>
          <w:bCs/>
          <w:sz w:val="16"/>
          <w:szCs w:val="16"/>
          <w:lang w:eastAsia="nl-NL"/>
        </w:rPr>
        <w:tab/>
      </w:r>
      <w:r w:rsidRPr="00F27DE8">
        <w:rPr>
          <w:rFonts w:ascii="Arial" w:eastAsia="Times New Roman" w:hAnsi="Arial" w:cs="Arial"/>
          <w:b/>
          <w:bCs/>
          <w:sz w:val="16"/>
          <w:szCs w:val="16"/>
          <w:lang w:eastAsia="nl-NL"/>
        </w:rPr>
        <w:tab/>
      </w:r>
      <w:r w:rsidRPr="00F27DE8">
        <w:rPr>
          <w:rFonts w:ascii="Arial" w:eastAsia="Times New Roman" w:hAnsi="Arial" w:cs="Arial"/>
          <w:b/>
          <w:bCs/>
          <w:sz w:val="16"/>
          <w:szCs w:val="16"/>
          <w:lang w:eastAsia="nl-NL"/>
        </w:rPr>
        <w:tab/>
      </w:r>
      <w:r w:rsidRPr="00F27DE8">
        <w:rPr>
          <w:rFonts w:ascii="Arial" w:eastAsia="Times New Roman" w:hAnsi="Arial" w:cs="Arial"/>
          <w:b/>
          <w:bCs/>
          <w:sz w:val="16"/>
          <w:szCs w:val="16"/>
          <w:lang w:eastAsia="nl-NL"/>
        </w:rPr>
        <w:tab/>
      </w:r>
      <w:r w:rsidRPr="00F27DE8">
        <w:rPr>
          <w:rFonts w:ascii="Arial" w:eastAsia="Times New Roman" w:hAnsi="Arial" w:cs="Arial"/>
          <w:b/>
          <w:bCs/>
          <w:sz w:val="16"/>
          <w:szCs w:val="16"/>
          <w:lang w:eastAsia="nl-NL"/>
        </w:rPr>
        <w:tab/>
      </w:r>
      <w:r w:rsidRPr="00F27DE8">
        <w:rPr>
          <w:rFonts w:ascii="Arial" w:eastAsia="Times New Roman" w:hAnsi="Arial" w:cs="Arial"/>
          <w:b/>
          <w:bCs/>
          <w:sz w:val="16"/>
          <w:szCs w:val="16"/>
          <w:lang w:eastAsia="nl-NL"/>
        </w:rPr>
        <w:tab/>
        <w:t>Datum:</w:t>
      </w:r>
    </w:p>
    <w:p w14:paraId="6CDB0772" w14:textId="77777777" w:rsidR="00543683" w:rsidRPr="00F27DE8" w:rsidRDefault="00543683" w:rsidP="005436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
          <w:bCs/>
          <w:sz w:val="16"/>
          <w:szCs w:val="16"/>
          <w:lang w:eastAsia="nl-NL"/>
        </w:rPr>
      </w:pPr>
      <w:r>
        <w:rPr>
          <w:rFonts w:ascii="Arial" w:eastAsia="Times New Roman" w:hAnsi="Arial" w:cs="Arial"/>
          <w:b/>
          <w:bCs/>
          <w:sz w:val="16"/>
          <w:szCs w:val="16"/>
          <w:lang w:eastAsia="nl-NL"/>
        </w:rPr>
        <w:tab/>
      </w:r>
      <w:r w:rsidRPr="00F27DE8">
        <w:rPr>
          <w:rFonts w:ascii="Arial" w:eastAsia="Times New Roman" w:hAnsi="Arial" w:cs="Arial"/>
          <w:b/>
          <w:bCs/>
          <w:sz w:val="16"/>
          <w:szCs w:val="16"/>
          <w:lang w:eastAsia="nl-NL"/>
        </w:rPr>
        <w:t>Handtekening leerling:</w:t>
      </w:r>
      <w:r w:rsidRPr="00F27DE8">
        <w:rPr>
          <w:rFonts w:ascii="Arial" w:eastAsia="Times New Roman" w:hAnsi="Arial" w:cs="Arial"/>
          <w:b/>
          <w:bCs/>
          <w:sz w:val="16"/>
          <w:szCs w:val="16"/>
          <w:lang w:eastAsia="nl-NL"/>
        </w:rPr>
        <w:tab/>
      </w:r>
      <w:r w:rsidRPr="00F27DE8">
        <w:rPr>
          <w:rFonts w:ascii="Arial" w:eastAsia="Times New Roman" w:hAnsi="Arial" w:cs="Arial"/>
          <w:b/>
          <w:bCs/>
          <w:sz w:val="16"/>
          <w:szCs w:val="16"/>
          <w:lang w:eastAsia="nl-NL"/>
        </w:rPr>
        <w:tab/>
      </w:r>
      <w:r w:rsidRPr="00F27DE8">
        <w:rPr>
          <w:rFonts w:ascii="Arial" w:eastAsia="Times New Roman" w:hAnsi="Arial" w:cs="Arial"/>
          <w:b/>
          <w:bCs/>
          <w:sz w:val="16"/>
          <w:szCs w:val="16"/>
          <w:lang w:eastAsia="nl-NL"/>
        </w:rPr>
        <w:tab/>
      </w:r>
      <w:r w:rsidRPr="00F27DE8">
        <w:rPr>
          <w:rFonts w:ascii="Arial" w:eastAsia="Times New Roman" w:hAnsi="Arial" w:cs="Arial"/>
          <w:b/>
          <w:bCs/>
          <w:sz w:val="16"/>
          <w:szCs w:val="16"/>
          <w:lang w:eastAsia="nl-NL"/>
        </w:rPr>
        <w:tab/>
        <w:t>Handtekening ouder/verzorger:</w:t>
      </w: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0"/>
      </w:tblGrid>
      <w:tr w:rsidR="00543683" w:rsidRPr="00F27DE8" w14:paraId="4C9C5576" w14:textId="77777777" w:rsidTr="00245643">
        <w:trPr>
          <w:trHeight w:val="279"/>
        </w:trPr>
        <w:tc>
          <w:tcPr>
            <w:tcW w:w="9220" w:type="dxa"/>
            <w:tcBorders>
              <w:top w:val="single" w:sz="4" w:space="0" w:color="auto"/>
              <w:left w:val="single" w:sz="4" w:space="0" w:color="auto"/>
              <w:bottom w:val="single" w:sz="4" w:space="0" w:color="auto"/>
              <w:right w:val="single" w:sz="4" w:space="0" w:color="auto"/>
            </w:tcBorders>
            <w:noWrap/>
            <w:hideMark/>
          </w:tcPr>
          <w:p w14:paraId="29B98126" w14:textId="77777777" w:rsidR="00543683" w:rsidRPr="00F27DE8" w:rsidRDefault="00543683"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6"/>
                <w:szCs w:val="16"/>
                <w:lang w:eastAsia="ar-SA"/>
              </w:rPr>
            </w:pPr>
            <w:r w:rsidRPr="00F27DE8">
              <w:rPr>
                <w:rFonts w:ascii="Arial" w:eastAsia="Times New Roman" w:hAnsi="Arial" w:cs="Arial"/>
                <w:b/>
                <w:bCs/>
                <w:sz w:val="16"/>
                <w:szCs w:val="16"/>
                <w:lang w:eastAsia="ar-SA"/>
              </w:rPr>
              <w:t xml:space="preserve">Gemeenschappelijk deel </w:t>
            </w:r>
          </w:p>
        </w:tc>
      </w:tr>
      <w:tr w:rsidR="00543683" w:rsidRPr="00F27DE8" w14:paraId="36AAFAEA" w14:textId="77777777" w:rsidTr="00245643">
        <w:trPr>
          <w:trHeight w:val="279"/>
        </w:trPr>
        <w:tc>
          <w:tcPr>
            <w:tcW w:w="9220" w:type="dxa"/>
            <w:tcBorders>
              <w:top w:val="single" w:sz="4" w:space="0" w:color="auto"/>
              <w:left w:val="single" w:sz="4" w:space="0" w:color="auto"/>
              <w:bottom w:val="single" w:sz="4" w:space="0" w:color="auto"/>
              <w:right w:val="single" w:sz="4" w:space="0" w:color="auto"/>
            </w:tcBorders>
            <w:noWrap/>
          </w:tcPr>
          <w:p w14:paraId="248774B9" w14:textId="77777777" w:rsidR="00543683" w:rsidRPr="00F27DE8" w:rsidRDefault="00543683"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6"/>
                <w:szCs w:val="16"/>
                <w:lang w:eastAsia="ar-SA"/>
              </w:rPr>
            </w:pPr>
            <w:r w:rsidRPr="00F27DE8">
              <w:rPr>
                <w:rFonts w:ascii="Arial" w:eastAsia="Times New Roman" w:hAnsi="Arial" w:cs="Arial"/>
                <w:sz w:val="16"/>
                <w:szCs w:val="16"/>
                <w:lang w:eastAsia="ar-SA"/>
              </w:rPr>
              <w:t xml:space="preserve">Nederlands en Engels (examenvakken) </w:t>
            </w:r>
          </w:p>
          <w:p w14:paraId="7B95A369" w14:textId="77777777" w:rsidR="00543683" w:rsidRPr="00F27DE8" w:rsidRDefault="00543683"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b/>
                <w:bCs/>
                <w:sz w:val="16"/>
                <w:szCs w:val="16"/>
                <w:lang w:eastAsia="ar-SA"/>
              </w:rPr>
            </w:pPr>
            <w:r w:rsidRPr="00F27DE8">
              <w:rPr>
                <w:rFonts w:ascii="Arial" w:eastAsia="Times New Roman" w:hAnsi="Arial" w:cs="Arial"/>
                <w:sz w:val="16"/>
                <w:szCs w:val="16"/>
                <w:lang w:eastAsia="ar-SA"/>
              </w:rPr>
              <w:t>Ckv, lichamelijke opvoeding en maatschappijleer</w:t>
            </w:r>
          </w:p>
        </w:tc>
      </w:tr>
    </w:tbl>
    <w:p w14:paraId="5868C1F1" w14:textId="77777777" w:rsidR="00543683" w:rsidRPr="00F27DE8" w:rsidRDefault="00543683" w:rsidP="00543683">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360"/>
        <w:jc w:val="right"/>
        <w:rPr>
          <w:rFonts w:ascii="Arial" w:eastAsia="Times New Roman" w:hAnsi="Arial" w:cs="Arial"/>
          <w:i/>
          <w:iCs/>
          <w:sz w:val="16"/>
          <w:szCs w:val="16"/>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543683" w:rsidRPr="00F27DE8" w14:paraId="011828D2"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45E519B6" w14:textId="77777777" w:rsidR="00543683" w:rsidRPr="00F27DE8" w:rsidRDefault="00543683" w:rsidP="00245643">
            <w:pPr>
              <w:spacing w:line="240" w:lineRule="auto"/>
              <w:rPr>
                <w:rFonts w:ascii="Arial" w:eastAsia="Calibri" w:hAnsi="Arial" w:cs="Arial"/>
                <w:b/>
                <w:bCs/>
                <w:sz w:val="16"/>
                <w:szCs w:val="16"/>
                <w:lang w:eastAsia="ja-JP"/>
              </w:rPr>
            </w:pPr>
            <w:r w:rsidRPr="00F27DE8">
              <w:rPr>
                <w:rFonts w:ascii="Arial" w:eastAsia="Calibri" w:hAnsi="Arial" w:cs="Arial"/>
                <w:b/>
                <w:bCs/>
                <w:color w:val="000000"/>
                <w:sz w:val="16"/>
                <w:szCs w:val="16"/>
                <w:lang w:eastAsia="ja-JP"/>
              </w:rPr>
              <w:t xml:space="preserve">Profiel </w:t>
            </w:r>
          </w:p>
        </w:tc>
      </w:tr>
      <w:tr w:rsidR="00543683" w:rsidRPr="00F27DE8" w14:paraId="29B10F3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6E2C1A1" w14:textId="77777777" w:rsidR="00543683" w:rsidRPr="00F27DE8" w:rsidRDefault="00543683" w:rsidP="00245643">
            <w:pPr>
              <w:spacing w:line="240" w:lineRule="auto"/>
              <w:rPr>
                <w:rFonts w:ascii="Arial" w:eastAsia="Calibri" w:hAnsi="Arial" w:cs="Arial"/>
                <w:b/>
                <w:bCs/>
                <w:color w:val="000000"/>
                <w:sz w:val="16"/>
                <w:szCs w:val="16"/>
                <w:lang w:eastAsia="ja-JP"/>
              </w:rPr>
            </w:pPr>
            <w:r w:rsidRPr="00F27DE8">
              <w:rPr>
                <w:rFonts w:ascii="Segoe UI Symbol" w:eastAsia="Calibri" w:hAnsi="Segoe UI Symbol" w:cs="Segoe UI Symbol"/>
                <w:b/>
                <w:bCs/>
                <w:color w:val="000000"/>
                <w:sz w:val="16"/>
                <w:szCs w:val="16"/>
                <w:lang w:eastAsia="ja-JP"/>
              </w:rPr>
              <w:t>☐</w:t>
            </w:r>
            <w:r w:rsidRPr="00F27DE8">
              <w:rPr>
                <w:rFonts w:ascii="Arial" w:eastAsia="Calibri" w:hAnsi="Arial" w:cs="Arial"/>
                <w:b/>
                <w:bCs/>
                <w:color w:val="000000"/>
                <w:sz w:val="16"/>
                <w:szCs w:val="16"/>
                <w:lang w:eastAsia="ja-JP"/>
              </w:rPr>
              <w:t xml:space="preserve"> C&amp;M</w:t>
            </w:r>
          </w:p>
        </w:tc>
        <w:tc>
          <w:tcPr>
            <w:tcW w:w="2305" w:type="dxa"/>
            <w:tcBorders>
              <w:top w:val="single" w:sz="4" w:space="0" w:color="auto"/>
              <w:left w:val="single" w:sz="4" w:space="0" w:color="auto"/>
              <w:bottom w:val="single" w:sz="4" w:space="0" w:color="auto"/>
              <w:right w:val="single" w:sz="4" w:space="0" w:color="auto"/>
            </w:tcBorders>
            <w:noWrap/>
            <w:hideMark/>
          </w:tcPr>
          <w:p w14:paraId="142AFFF4" w14:textId="77777777" w:rsidR="00543683" w:rsidRPr="00F27DE8" w:rsidRDefault="00543683" w:rsidP="00245643">
            <w:pPr>
              <w:spacing w:line="240" w:lineRule="auto"/>
              <w:rPr>
                <w:rFonts w:ascii="Arial" w:eastAsia="Calibri" w:hAnsi="Arial" w:cs="Arial"/>
                <w:b/>
                <w:bCs/>
                <w:color w:val="000000"/>
                <w:sz w:val="16"/>
                <w:szCs w:val="16"/>
                <w:lang w:eastAsia="ja-JP"/>
              </w:rPr>
            </w:pPr>
            <w:r w:rsidRPr="00F27DE8">
              <w:rPr>
                <w:rFonts w:ascii="Segoe UI Symbol" w:eastAsia="Calibri" w:hAnsi="Segoe UI Symbol" w:cs="Segoe UI Symbol"/>
                <w:b/>
                <w:bCs/>
                <w:color w:val="000000"/>
                <w:sz w:val="16"/>
                <w:szCs w:val="16"/>
                <w:lang w:eastAsia="ja-JP"/>
              </w:rPr>
              <w:t>☐</w:t>
            </w:r>
            <w:r w:rsidRPr="00F27DE8">
              <w:rPr>
                <w:rFonts w:ascii="Arial" w:eastAsia="Calibri" w:hAnsi="Arial" w:cs="Arial"/>
                <w:b/>
                <w:bCs/>
                <w:color w:val="000000"/>
                <w:sz w:val="16"/>
                <w:szCs w:val="16"/>
                <w:lang w:eastAsia="ja-JP"/>
              </w:rPr>
              <w:t xml:space="preserve"> E&amp;M</w:t>
            </w:r>
          </w:p>
        </w:tc>
        <w:tc>
          <w:tcPr>
            <w:tcW w:w="2305" w:type="dxa"/>
            <w:tcBorders>
              <w:top w:val="single" w:sz="4" w:space="0" w:color="auto"/>
              <w:left w:val="single" w:sz="4" w:space="0" w:color="auto"/>
              <w:bottom w:val="single" w:sz="4" w:space="0" w:color="auto"/>
              <w:right w:val="single" w:sz="4" w:space="0" w:color="auto"/>
            </w:tcBorders>
            <w:noWrap/>
            <w:hideMark/>
          </w:tcPr>
          <w:p w14:paraId="50A9F70A" w14:textId="77777777" w:rsidR="00543683" w:rsidRPr="00F27DE8" w:rsidRDefault="00543683" w:rsidP="00245643">
            <w:pPr>
              <w:spacing w:line="240" w:lineRule="auto"/>
              <w:rPr>
                <w:rFonts w:ascii="Arial" w:eastAsia="Calibri" w:hAnsi="Arial" w:cs="Arial"/>
                <w:b/>
                <w:bCs/>
                <w:color w:val="000000"/>
                <w:sz w:val="16"/>
                <w:szCs w:val="16"/>
                <w:lang w:eastAsia="ja-JP"/>
              </w:rPr>
            </w:pPr>
            <w:r w:rsidRPr="00F27DE8">
              <w:rPr>
                <w:rFonts w:ascii="Segoe UI Symbol" w:eastAsia="Calibri" w:hAnsi="Segoe UI Symbol" w:cs="Segoe UI Symbol"/>
                <w:b/>
                <w:bCs/>
                <w:color w:val="000000"/>
                <w:sz w:val="16"/>
                <w:szCs w:val="16"/>
                <w:lang w:eastAsia="ja-JP"/>
              </w:rPr>
              <w:t>☐</w:t>
            </w:r>
            <w:r w:rsidRPr="00F27DE8">
              <w:rPr>
                <w:rFonts w:ascii="Arial" w:eastAsia="Calibri" w:hAnsi="Arial" w:cs="Arial"/>
                <w:b/>
                <w:bCs/>
                <w:color w:val="000000"/>
                <w:sz w:val="16"/>
                <w:szCs w:val="16"/>
                <w:lang w:eastAsia="ja-JP"/>
              </w:rPr>
              <w:t xml:space="preserve"> N&amp;G</w:t>
            </w:r>
          </w:p>
        </w:tc>
        <w:tc>
          <w:tcPr>
            <w:tcW w:w="2305" w:type="dxa"/>
            <w:tcBorders>
              <w:top w:val="single" w:sz="4" w:space="0" w:color="auto"/>
              <w:left w:val="single" w:sz="4" w:space="0" w:color="auto"/>
              <w:bottom w:val="single" w:sz="4" w:space="0" w:color="auto"/>
              <w:right w:val="single" w:sz="4" w:space="0" w:color="auto"/>
            </w:tcBorders>
            <w:noWrap/>
            <w:hideMark/>
          </w:tcPr>
          <w:p w14:paraId="23771017" w14:textId="77777777" w:rsidR="00543683" w:rsidRPr="00F27DE8" w:rsidRDefault="00543683" w:rsidP="00245643">
            <w:pPr>
              <w:spacing w:line="240" w:lineRule="auto"/>
              <w:rPr>
                <w:rFonts w:ascii="Arial" w:eastAsia="Calibri" w:hAnsi="Arial" w:cs="Arial"/>
                <w:b/>
                <w:bCs/>
                <w:sz w:val="16"/>
                <w:szCs w:val="16"/>
                <w:lang w:eastAsia="ja-JP"/>
              </w:rPr>
            </w:pPr>
            <w:r w:rsidRPr="00F27DE8">
              <w:rPr>
                <w:rFonts w:ascii="Segoe UI Symbol" w:eastAsia="Calibri" w:hAnsi="Segoe UI Symbol" w:cs="Segoe UI Symbol"/>
                <w:b/>
                <w:bCs/>
                <w:color w:val="000000"/>
                <w:sz w:val="16"/>
                <w:szCs w:val="16"/>
                <w:lang w:eastAsia="ja-JP"/>
              </w:rPr>
              <w:t>☐</w:t>
            </w:r>
            <w:r w:rsidRPr="00F27DE8">
              <w:rPr>
                <w:rFonts w:ascii="Arial" w:eastAsia="Calibri" w:hAnsi="Arial" w:cs="Arial"/>
                <w:b/>
                <w:bCs/>
                <w:color w:val="000000"/>
                <w:sz w:val="16"/>
                <w:szCs w:val="16"/>
                <w:lang w:eastAsia="ja-JP"/>
              </w:rPr>
              <w:t xml:space="preserve"> N&amp;T</w:t>
            </w:r>
          </w:p>
        </w:tc>
      </w:tr>
      <w:tr w:rsidR="00543683" w:rsidRPr="00F27DE8" w14:paraId="75E8907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8A23237"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Arial" w:eastAsia="Calibri" w:hAnsi="Arial" w:cs="Arial"/>
                <w:color w:val="000000"/>
                <w:sz w:val="16"/>
                <w:szCs w:val="16"/>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516D0B0C"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Arial" w:eastAsia="Calibri" w:hAnsi="Arial" w:cs="Arial"/>
                <w:color w:val="000000"/>
                <w:sz w:val="16"/>
                <w:szCs w:val="16"/>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5F4DA57F"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Arial" w:eastAsia="Calibri" w:hAnsi="Arial" w:cs="Arial"/>
                <w:color w:val="000000"/>
                <w:sz w:val="16"/>
                <w:szCs w:val="16"/>
                <w:lang w:eastAsia="ja-JP"/>
              </w:rPr>
              <w:t xml:space="preserve">biologie </w:t>
            </w:r>
          </w:p>
        </w:tc>
        <w:tc>
          <w:tcPr>
            <w:tcW w:w="2305" w:type="dxa"/>
            <w:tcBorders>
              <w:top w:val="single" w:sz="4" w:space="0" w:color="auto"/>
              <w:left w:val="single" w:sz="4" w:space="0" w:color="auto"/>
              <w:bottom w:val="single" w:sz="4" w:space="0" w:color="auto"/>
              <w:right w:val="single" w:sz="4" w:space="0" w:color="auto"/>
            </w:tcBorders>
            <w:noWrap/>
            <w:hideMark/>
          </w:tcPr>
          <w:p w14:paraId="40D2E6AF" w14:textId="77777777" w:rsidR="00543683" w:rsidRPr="00F27DE8" w:rsidRDefault="00543683" w:rsidP="00245643">
            <w:pPr>
              <w:spacing w:line="240" w:lineRule="auto"/>
              <w:rPr>
                <w:rFonts w:ascii="Arial" w:eastAsia="Calibri" w:hAnsi="Arial" w:cs="Arial"/>
                <w:sz w:val="16"/>
                <w:szCs w:val="16"/>
                <w:lang w:eastAsia="ja-JP"/>
              </w:rPr>
            </w:pPr>
            <w:r w:rsidRPr="00F27DE8">
              <w:rPr>
                <w:rFonts w:ascii="Arial" w:eastAsia="Calibri" w:hAnsi="Arial" w:cs="Arial"/>
                <w:sz w:val="16"/>
                <w:szCs w:val="16"/>
                <w:lang w:eastAsia="ja-JP"/>
              </w:rPr>
              <w:t>biologie</w:t>
            </w:r>
          </w:p>
        </w:tc>
      </w:tr>
      <w:tr w:rsidR="00543683" w:rsidRPr="00F27DE8" w14:paraId="004E9554"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5FB8E68"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Arial" w:eastAsia="Calibri" w:hAnsi="Arial" w:cs="Arial"/>
                <w:b/>
                <w:bCs/>
                <w:i/>
                <w:iCs/>
                <w:color w:val="000000"/>
                <w:sz w:val="16"/>
                <w:szCs w:val="16"/>
                <w:lang w:eastAsia="ja-JP"/>
              </w:rPr>
              <w:t>Kies 1 vak</w:t>
            </w:r>
          </w:p>
        </w:tc>
        <w:tc>
          <w:tcPr>
            <w:tcW w:w="2305" w:type="dxa"/>
            <w:tcBorders>
              <w:top w:val="single" w:sz="4" w:space="0" w:color="auto"/>
              <w:left w:val="single" w:sz="4" w:space="0" w:color="auto"/>
              <w:bottom w:val="single" w:sz="4" w:space="0" w:color="auto"/>
              <w:right w:val="single" w:sz="4" w:space="0" w:color="auto"/>
            </w:tcBorders>
            <w:noWrap/>
            <w:hideMark/>
          </w:tcPr>
          <w:p w14:paraId="4E930FCF"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Arial" w:eastAsia="Calibri" w:hAnsi="Arial" w:cs="Arial"/>
                <w:color w:val="000000"/>
                <w:sz w:val="16"/>
                <w:szCs w:val="16"/>
                <w:lang w:eastAsia="ja-JP"/>
              </w:rPr>
              <w:t>economie</w:t>
            </w:r>
          </w:p>
        </w:tc>
        <w:tc>
          <w:tcPr>
            <w:tcW w:w="2305" w:type="dxa"/>
            <w:tcBorders>
              <w:top w:val="single" w:sz="4" w:space="0" w:color="auto"/>
              <w:left w:val="single" w:sz="4" w:space="0" w:color="auto"/>
              <w:bottom w:val="single" w:sz="4" w:space="0" w:color="auto"/>
              <w:right w:val="single" w:sz="4" w:space="0" w:color="auto"/>
            </w:tcBorders>
            <w:noWrap/>
            <w:hideMark/>
          </w:tcPr>
          <w:p w14:paraId="7AD264EB"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Arial" w:eastAsia="Calibri" w:hAnsi="Arial" w:cs="Arial"/>
                <w:color w:val="000000"/>
                <w:sz w:val="16"/>
                <w:szCs w:val="16"/>
                <w:lang w:eastAsia="ja-JP"/>
              </w:rPr>
              <w:t>scheikunde</w:t>
            </w:r>
          </w:p>
        </w:tc>
        <w:tc>
          <w:tcPr>
            <w:tcW w:w="2305" w:type="dxa"/>
            <w:tcBorders>
              <w:top w:val="single" w:sz="4" w:space="0" w:color="auto"/>
              <w:left w:val="single" w:sz="4" w:space="0" w:color="auto"/>
              <w:bottom w:val="single" w:sz="4" w:space="0" w:color="auto"/>
              <w:right w:val="single" w:sz="4" w:space="0" w:color="auto"/>
            </w:tcBorders>
            <w:noWrap/>
            <w:hideMark/>
          </w:tcPr>
          <w:p w14:paraId="74767AB6" w14:textId="77777777" w:rsidR="00543683" w:rsidRPr="00F27DE8" w:rsidRDefault="00543683" w:rsidP="00245643">
            <w:pPr>
              <w:spacing w:line="240" w:lineRule="auto"/>
              <w:rPr>
                <w:rFonts w:ascii="Arial" w:eastAsia="Calibri" w:hAnsi="Arial" w:cs="Arial"/>
                <w:sz w:val="16"/>
                <w:szCs w:val="16"/>
                <w:lang w:eastAsia="ja-JP"/>
              </w:rPr>
            </w:pPr>
            <w:r w:rsidRPr="00F27DE8">
              <w:rPr>
                <w:rFonts w:ascii="Arial" w:eastAsia="Calibri" w:hAnsi="Arial" w:cs="Arial"/>
                <w:sz w:val="16"/>
                <w:szCs w:val="16"/>
                <w:lang w:eastAsia="ja-JP"/>
              </w:rPr>
              <w:t>scheikunde</w:t>
            </w:r>
          </w:p>
        </w:tc>
      </w:tr>
      <w:tr w:rsidR="00543683" w:rsidRPr="00F27DE8" w14:paraId="232CFF0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61C358B5" w14:textId="77777777" w:rsidR="00543683" w:rsidRPr="00F27DE8" w:rsidRDefault="00543683" w:rsidP="00245643">
            <w:pPr>
              <w:spacing w:line="240" w:lineRule="auto"/>
              <w:rPr>
                <w:rFonts w:ascii="Arial" w:eastAsia="Calibri" w:hAnsi="Arial" w:cs="Arial"/>
                <w:b/>
                <w:bCs/>
                <w:i/>
                <w:iCs/>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tcPr>
          <w:p w14:paraId="1E2F0381" w14:textId="77777777" w:rsidR="00543683" w:rsidRPr="00F27DE8" w:rsidRDefault="00543683" w:rsidP="00245643">
            <w:pPr>
              <w:spacing w:line="240" w:lineRule="auto"/>
              <w:rPr>
                <w:rFonts w:ascii="Arial" w:eastAsia="Calibri" w:hAnsi="Arial" w:cs="Arial"/>
                <w:b/>
                <w:bCs/>
                <w:i/>
                <w:iCs/>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0CA6355F" w14:textId="77777777" w:rsidR="00543683" w:rsidRPr="00F27DE8" w:rsidRDefault="00543683" w:rsidP="00245643">
            <w:pPr>
              <w:spacing w:line="240" w:lineRule="auto"/>
              <w:rPr>
                <w:rFonts w:ascii="Arial" w:eastAsia="Calibri" w:hAnsi="Arial" w:cs="Arial"/>
                <w:b/>
                <w:bCs/>
                <w:i/>
                <w:iCs/>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5F5A3841" w14:textId="77777777" w:rsidR="00543683" w:rsidRPr="00F27DE8" w:rsidRDefault="00543683" w:rsidP="00245643">
            <w:pPr>
              <w:spacing w:line="240" w:lineRule="auto"/>
              <w:rPr>
                <w:rFonts w:ascii="Arial" w:eastAsia="Calibri" w:hAnsi="Arial" w:cs="Arial"/>
                <w:sz w:val="16"/>
                <w:szCs w:val="16"/>
                <w:lang w:eastAsia="ja-JP"/>
              </w:rPr>
            </w:pPr>
            <w:r w:rsidRPr="00F27DE8">
              <w:rPr>
                <w:rFonts w:ascii="Arial" w:eastAsia="Calibri" w:hAnsi="Arial" w:cs="Arial"/>
                <w:sz w:val="16"/>
                <w:szCs w:val="16"/>
                <w:lang w:eastAsia="ja-JP"/>
              </w:rPr>
              <w:t xml:space="preserve">natuurkunde </w:t>
            </w:r>
          </w:p>
        </w:tc>
      </w:tr>
      <w:tr w:rsidR="00543683" w:rsidRPr="00F27DE8" w14:paraId="75BD2FE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1040EBEA"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tcPr>
          <w:p w14:paraId="25A73C36" w14:textId="77777777" w:rsidR="00543683" w:rsidRPr="00F27DE8" w:rsidRDefault="00543683" w:rsidP="00245643">
            <w:pPr>
              <w:spacing w:line="240" w:lineRule="auto"/>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1BBDB30B" w14:textId="77777777" w:rsidR="00543683" w:rsidRPr="00F27DE8" w:rsidRDefault="00543683" w:rsidP="00245643">
            <w:pPr>
              <w:spacing w:line="240" w:lineRule="auto"/>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578A7527" w14:textId="77777777" w:rsidR="00543683" w:rsidRPr="00F27DE8" w:rsidRDefault="00543683" w:rsidP="00245643">
            <w:pPr>
              <w:spacing w:line="240" w:lineRule="auto"/>
              <w:rPr>
                <w:rFonts w:ascii="Arial" w:eastAsia="Calibri" w:hAnsi="Arial" w:cs="Arial"/>
                <w:sz w:val="16"/>
                <w:szCs w:val="16"/>
                <w:lang w:eastAsia="ja-JP"/>
              </w:rPr>
            </w:pPr>
            <w:r w:rsidRPr="00F27DE8">
              <w:rPr>
                <w:rFonts w:ascii="Arial" w:eastAsia="Calibri" w:hAnsi="Arial" w:cs="Arial"/>
                <w:sz w:val="16"/>
                <w:szCs w:val="16"/>
                <w:lang w:eastAsia="ja-JP"/>
              </w:rPr>
              <w:t>wiskunde B</w:t>
            </w:r>
          </w:p>
        </w:tc>
      </w:tr>
      <w:tr w:rsidR="00543683" w:rsidRPr="00F27DE8" w14:paraId="5587A8C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75E4CAB3"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Arial" w:eastAsia="Calibri" w:hAnsi="Arial" w:cs="Arial"/>
                <w:b/>
                <w:bCs/>
                <w:i/>
                <w:iCs/>
                <w:color w:val="000000"/>
                <w:sz w:val="16"/>
                <w:szCs w:val="16"/>
                <w:lang w:eastAsia="ja-JP"/>
              </w:rPr>
              <w:t>Kies 1 vak</w:t>
            </w:r>
          </w:p>
        </w:tc>
        <w:tc>
          <w:tcPr>
            <w:tcW w:w="2305" w:type="dxa"/>
            <w:tcBorders>
              <w:top w:val="single" w:sz="4" w:space="0" w:color="auto"/>
              <w:left w:val="single" w:sz="4" w:space="0" w:color="auto"/>
              <w:bottom w:val="single" w:sz="4" w:space="0" w:color="auto"/>
              <w:right w:val="single" w:sz="4" w:space="0" w:color="auto"/>
            </w:tcBorders>
            <w:noWrap/>
          </w:tcPr>
          <w:p w14:paraId="65411E00"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0E28D246"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4F178CF6" w14:textId="77777777" w:rsidR="00543683" w:rsidRPr="00F27DE8" w:rsidRDefault="00543683" w:rsidP="00245643">
            <w:pPr>
              <w:spacing w:line="240" w:lineRule="auto"/>
              <w:rPr>
                <w:rFonts w:ascii="Arial" w:eastAsia="Calibri" w:hAnsi="Arial" w:cs="Arial"/>
                <w:sz w:val="16"/>
                <w:szCs w:val="16"/>
                <w:lang w:eastAsia="ja-JP"/>
              </w:rPr>
            </w:pPr>
          </w:p>
        </w:tc>
      </w:tr>
      <w:tr w:rsidR="00543683" w:rsidRPr="00F27DE8" w14:paraId="120B8522"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506304AE" w14:textId="77777777" w:rsidR="00543683" w:rsidRPr="00F27DE8" w:rsidRDefault="00543683" w:rsidP="00245643">
            <w:pPr>
              <w:spacing w:line="240" w:lineRule="auto"/>
              <w:rPr>
                <w:rFonts w:ascii="Arial" w:eastAsia="Calibri" w:hAnsi="Arial" w:cs="Arial"/>
                <w:b/>
                <w:bCs/>
                <w:i/>
                <w:iCs/>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val="en-US"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01B76301"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wiskunde A</w:t>
            </w:r>
          </w:p>
        </w:tc>
        <w:tc>
          <w:tcPr>
            <w:tcW w:w="2305" w:type="dxa"/>
            <w:tcBorders>
              <w:top w:val="single" w:sz="4" w:space="0" w:color="auto"/>
              <w:left w:val="single" w:sz="4" w:space="0" w:color="auto"/>
              <w:bottom w:val="single" w:sz="4" w:space="0" w:color="auto"/>
              <w:right w:val="single" w:sz="4" w:space="0" w:color="auto"/>
            </w:tcBorders>
            <w:noWrap/>
          </w:tcPr>
          <w:p w14:paraId="735DBE07"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wiskunde A</w:t>
            </w:r>
          </w:p>
        </w:tc>
        <w:tc>
          <w:tcPr>
            <w:tcW w:w="2305" w:type="dxa"/>
            <w:tcBorders>
              <w:top w:val="single" w:sz="4" w:space="0" w:color="auto"/>
              <w:left w:val="single" w:sz="4" w:space="0" w:color="auto"/>
              <w:bottom w:val="single" w:sz="4" w:space="0" w:color="auto"/>
              <w:right w:val="single" w:sz="4" w:space="0" w:color="auto"/>
            </w:tcBorders>
            <w:noWrap/>
          </w:tcPr>
          <w:p w14:paraId="6E501A3D" w14:textId="77777777" w:rsidR="00543683" w:rsidRPr="00F27DE8" w:rsidRDefault="00543683" w:rsidP="00245643">
            <w:pPr>
              <w:spacing w:line="240" w:lineRule="auto"/>
              <w:rPr>
                <w:rFonts w:ascii="Arial" w:eastAsia="Calibri" w:hAnsi="Arial" w:cs="Arial"/>
                <w:sz w:val="16"/>
                <w:szCs w:val="16"/>
                <w:lang w:eastAsia="ja-JP"/>
              </w:rPr>
            </w:pPr>
          </w:p>
        </w:tc>
      </w:tr>
      <w:tr w:rsidR="00543683" w:rsidRPr="00F27DE8" w14:paraId="5F7C0FD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5EFF1D46"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val="en-US"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tcPr>
          <w:p w14:paraId="7C1301E8"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tcPr>
          <w:p w14:paraId="003D2EAD"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tcPr>
          <w:p w14:paraId="46344D08" w14:textId="77777777" w:rsidR="00543683" w:rsidRPr="00F27DE8" w:rsidRDefault="00543683" w:rsidP="00245643">
            <w:pPr>
              <w:spacing w:line="240" w:lineRule="auto"/>
              <w:rPr>
                <w:rFonts w:ascii="Arial" w:eastAsia="Calibri" w:hAnsi="Arial" w:cs="Arial"/>
                <w:sz w:val="16"/>
                <w:szCs w:val="16"/>
                <w:lang w:eastAsia="ja-JP"/>
              </w:rPr>
            </w:pPr>
          </w:p>
        </w:tc>
      </w:tr>
      <w:tr w:rsidR="00543683" w:rsidRPr="00F27DE8" w14:paraId="0C3DD140" w14:textId="77777777" w:rsidTr="00245643">
        <w:trPr>
          <w:trHeight w:val="279"/>
        </w:trPr>
        <w:tc>
          <w:tcPr>
            <w:tcW w:w="9220" w:type="dxa"/>
            <w:gridSpan w:val="4"/>
            <w:tcBorders>
              <w:top w:val="single" w:sz="4" w:space="0" w:color="auto"/>
              <w:left w:val="nil"/>
              <w:bottom w:val="single" w:sz="4" w:space="0" w:color="auto"/>
              <w:right w:val="nil"/>
            </w:tcBorders>
            <w:noWrap/>
          </w:tcPr>
          <w:p w14:paraId="35795EFD" w14:textId="77777777" w:rsidR="00543683" w:rsidRPr="00F27DE8" w:rsidRDefault="00543683" w:rsidP="00245643">
            <w:pPr>
              <w:spacing w:line="240" w:lineRule="auto"/>
              <w:rPr>
                <w:rFonts w:ascii="Arial" w:eastAsia="Calibri" w:hAnsi="Arial" w:cs="Arial"/>
                <w:sz w:val="16"/>
                <w:szCs w:val="16"/>
                <w:lang w:eastAsia="ja-JP"/>
              </w:rPr>
            </w:pPr>
          </w:p>
        </w:tc>
      </w:tr>
      <w:tr w:rsidR="00543683" w:rsidRPr="00F27DE8" w14:paraId="5039C538"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A9146B6" w14:textId="77777777" w:rsidR="00543683" w:rsidRPr="00F27DE8" w:rsidRDefault="00543683" w:rsidP="00245643">
            <w:pPr>
              <w:spacing w:line="240" w:lineRule="auto"/>
              <w:rPr>
                <w:rFonts w:ascii="Arial" w:eastAsia="Calibri" w:hAnsi="Arial" w:cs="Arial"/>
                <w:b/>
                <w:bCs/>
                <w:i/>
                <w:iCs/>
                <w:color w:val="000000"/>
                <w:sz w:val="16"/>
                <w:szCs w:val="16"/>
                <w:lang w:eastAsia="ja-JP"/>
              </w:rPr>
            </w:pPr>
            <w:r w:rsidRPr="00F27DE8">
              <w:rPr>
                <w:rFonts w:ascii="Arial" w:eastAsia="Calibri" w:hAnsi="Arial" w:cs="Arial"/>
                <w:b/>
                <w:bCs/>
                <w:i/>
                <w:iCs/>
                <w:color w:val="000000"/>
                <w:sz w:val="16"/>
                <w:szCs w:val="16"/>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72529260" w14:textId="77777777" w:rsidR="00543683" w:rsidRPr="00F27DE8" w:rsidRDefault="00543683" w:rsidP="00245643">
            <w:pPr>
              <w:spacing w:line="240" w:lineRule="auto"/>
              <w:rPr>
                <w:rFonts w:ascii="Arial" w:eastAsia="Calibri" w:hAnsi="Arial" w:cs="Arial"/>
                <w:b/>
                <w:bCs/>
                <w:color w:val="000000"/>
                <w:sz w:val="16"/>
                <w:szCs w:val="16"/>
                <w:lang w:eastAsia="ja-JP"/>
              </w:rPr>
            </w:pPr>
            <w:r w:rsidRPr="00F27DE8">
              <w:rPr>
                <w:rFonts w:ascii="Arial" w:eastAsia="Calibri" w:hAnsi="Arial" w:cs="Arial"/>
                <w:b/>
                <w:bCs/>
                <w:i/>
                <w:iCs/>
                <w:color w:val="000000"/>
                <w:sz w:val="16"/>
                <w:szCs w:val="16"/>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64C65A0B" w14:textId="77777777" w:rsidR="00543683" w:rsidRPr="00F27DE8" w:rsidRDefault="00543683" w:rsidP="00245643">
            <w:pPr>
              <w:spacing w:line="240" w:lineRule="auto"/>
              <w:rPr>
                <w:rFonts w:ascii="Arial" w:eastAsia="Calibri" w:hAnsi="Arial" w:cs="Arial"/>
                <w:b/>
                <w:bCs/>
                <w:color w:val="000000"/>
                <w:sz w:val="16"/>
                <w:szCs w:val="16"/>
                <w:lang w:eastAsia="ja-JP"/>
              </w:rPr>
            </w:pPr>
            <w:r w:rsidRPr="00F27DE8">
              <w:rPr>
                <w:rFonts w:ascii="Arial" w:eastAsia="Calibri" w:hAnsi="Arial" w:cs="Arial"/>
                <w:b/>
                <w:bCs/>
                <w:i/>
                <w:iCs/>
                <w:color w:val="000000"/>
                <w:sz w:val="16"/>
                <w:szCs w:val="16"/>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28794ADD" w14:textId="77777777" w:rsidR="00543683" w:rsidRPr="00F27DE8" w:rsidRDefault="00543683" w:rsidP="00245643">
            <w:pPr>
              <w:spacing w:line="240" w:lineRule="auto"/>
              <w:rPr>
                <w:rFonts w:ascii="Arial" w:eastAsia="Calibri" w:hAnsi="Arial" w:cs="Arial"/>
                <w:b/>
                <w:bCs/>
                <w:i/>
                <w:iCs/>
                <w:sz w:val="16"/>
                <w:szCs w:val="16"/>
                <w:lang w:eastAsia="ja-JP"/>
              </w:rPr>
            </w:pPr>
            <w:r w:rsidRPr="00F27DE8">
              <w:rPr>
                <w:rFonts w:ascii="Arial" w:eastAsia="Calibri" w:hAnsi="Arial" w:cs="Arial"/>
                <w:b/>
                <w:bCs/>
                <w:i/>
                <w:iCs/>
                <w:sz w:val="16"/>
                <w:szCs w:val="16"/>
                <w:lang w:eastAsia="ja-JP"/>
              </w:rPr>
              <w:t xml:space="preserve">Niet van toepassing </w:t>
            </w:r>
          </w:p>
        </w:tc>
      </w:tr>
      <w:tr w:rsidR="00543683" w:rsidRPr="00F27DE8" w14:paraId="196779B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34FD361"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386D0881"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Frans</w:t>
            </w:r>
          </w:p>
        </w:tc>
        <w:tc>
          <w:tcPr>
            <w:tcW w:w="2305" w:type="dxa"/>
            <w:tcBorders>
              <w:top w:val="single" w:sz="4" w:space="0" w:color="auto"/>
              <w:left w:val="single" w:sz="4" w:space="0" w:color="auto"/>
              <w:bottom w:val="single" w:sz="4" w:space="0" w:color="auto"/>
              <w:right w:val="single" w:sz="4" w:space="0" w:color="auto"/>
            </w:tcBorders>
            <w:noWrap/>
            <w:hideMark/>
          </w:tcPr>
          <w:p w14:paraId="49EC15A7"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natuurkunde </w:t>
            </w:r>
          </w:p>
        </w:tc>
        <w:tc>
          <w:tcPr>
            <w:tcW w:w="2305" w:type="dxa"/>
            <w:tcBorders>
              <w:top w:val="single" w:sz="4" w:space="0" w:color="auto"/>
              <w:left w:val="single" w:sz="4" w:space="0" w:color="auto"/>
              <w:bottom w:val="single" w:sz="4" w:space="0" w:color="auto"/>
              <w:right w:val="single" w:sz="4" w:space="0" w:color="auto"/>
            </w:tcBorders>
            <w:noWrap/>
          </w:tcPr>
          <w:p w14:paraId="01078AE1" w14:textId="77777777" w:rsidR="00543683" w:rsidRPr="00F27DE8" w:rsidRDefault="00543683" w:rsidP="00245643">
            <w:pPr>
              <w:spacing w:line="240" w:lineRule="auto"/>
              <w:rPr>
                <w:rFonts w:ascii="Arial" w:eastAsia="Calibri" w:hAnsi="Arial" w:cs="Arial"/>
                <w:color w:val="000000"/>
                <w:sz w:val="16"/>
                <w:szCs w:val="16"/>
                <w:lang w:eastAsia="ja-JP"/>
              </w:rPr>
            </w:pPr>
          </w:p>
        </w:tc>
      </w:tr>
      <w:tr w:rsidR="00543683" w:rsidRPr="00F27DE8" w14:paraId="12B6386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1B5EA48"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2AE987FD"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5C12BD1A"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55ED7BE1" w14:textId="77777777" w:rsidR="00543683" w:rsidRPr="00F27DE8" w:rsidRDefault="00543683" w:rsidP="00245643">
            <w:pPr>
              <w:spacing w:line="240" w:lineRule="auto"/>
              <w:rPr>
                <w:rFonts w:ascii="Arial" w:eastAsia="Calibri" w:hAnsi="Arial" w:cs="Arial"/>
                <w:color w:val="000000"/>
                <w:sz w:val="16"/>
                <w:szCs w:val="16"/>
                <w:lang w:eastAsia="ja-JP"/>
              </w:rPr>
            </w:pPr>
          </w:p>
        </w:tc>
      </w:tr>
      <w:tr w:rsidR="00543683" w:rsidRPr="00F27DE8" w14:paraId="2C8FF138"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39EED88"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330B6EFF"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58ADF863" w14:textId="77777777" w:rsidR="00543683" w:rsidRPr="00F27DE8" w:rsidRDefault="00543683" w:rsidP="00245643">
            <w:pPr>
              <w:spacing w:line="240" w:lineRule="auto"/>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hideMark/>
          </w:tcPr>
          <w:p w14:paraId="251EE04F" w14:textId="77777777" w:rsidR="00543683" w:rsidRPr="00F27DE8" w:rsidRDefault="00543683" w:rsidP="00245643">
            <w:pPr>
              <w:spacing w:line="240" w:lineRule="auto"/>
              <w:rPr>
                <w:rFonts w:ascii="Arial" w:eastAsia="Calibri" w:hAnsi="Arial" w:cs="Arial"/>
                <w:color w:val="000000"/>
                <w:sz w:val="16"/>
                <w:szCs w:val="16"/>
                <w:lang w:eastAsia="ja-JP"/>
              </w:rPr>
            </w:pPr>
          </w:p>
        </w:tc>
      </w:tr>
      <w:tr w:rsidR="00543683" w:rsidRPr="00F27DE8" w14:paraId="7BB35DF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925C5DD"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292484EE"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tcPr>
          <w:p w14:paraId="790C6989" w14:textId="77777777" w:rsidR="00543683" w:rsidRPr="00F27DE8" w:rsidRDefault="00543683" w:rsidP="00245643">
            <w:pPr>
              <w:spacing w:line="240" w:lineRule="auto"/>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6C39AD1F" w14:textId="77777777" w:rsidR="00543683" w:rsidRPr="00F27DE8" w:rsidRDefault="00543683" w:rsidP="00245643">
            <w:pPr>
              <w:spacing w:line="240" w:lineRule="auto"/>
              <w:rPr>
                <w:rFonts w:ascii="Arial" w:eastAsia="Calibri" w:hAnsi="Arial" w:cs="Arial"/>
                <w:color w:val="000000"/>
                <w:sz w:val="16"/>
                <w:szCs w:val="16"/>
                <w:lang w:eastAsia="ja-JP"/>
              </w:rPr>
            </w:pPr>
          </w:p>
        </w:tc>
      </w:tr>
      <w:tr w:rsidR="00543683" w:rsidRPr="00F27DE8" w14:paraId="348D0EB5" w14:textId="77777777" w:rsidTr="00245643">
        <w:trPr>
          <w:trHeight w:val="279"/>
        </w:trPr>
        <w:tc>
          <w:tcPr>
            <w:tcW w:w="9220" w:type="dxa"/>
            <w:gridSpan w:val="4"/>
            <w:tcBorders>
              <w:top w:val="single" w:sz="4" w:space="0" w:color="auto"/>
              <w:left w:val="nil"/>
              <w:bottom w:val="single" w:sz="4" w:space="0" w:color="auto"/>
              <w:right w:val="nil"/>
            </w:tcBorders>
            <w:noWrap/>
          </w:tcPr>
          <w:p w14:paraId="2B27E51B" w14:textId="77777777" w:rsidR="00543683" w:rsidRPr="00F27DE8" w:rsidRDefault="00543683" w:rsidP="00245643">
            <w:pPr>
              <w:spacing w:line="240" w:lineRule="auto"/>
              <w:rPr>
                <w:rFonts w:ascii="Arial" w:eastAsia="Calibri" w:hAnsi="Arial" w:cs="Arial"/>
                <w:color w:val="000000"/>
                <w:sz w:val="16"/>
                <w:szCs w:val="16"/>
                <w:lang w:eastAsia="ja-JP"/>
              </w:rPr>
            </w:pPr>
          </w:p>
        </w:tc>
      </w:tr>
      <w:tr w:rsidR="00543683" w:rsidRPr="00F27DE8" w14:paraId="3118209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279FDB0" w14:textId="77777777" w:rsidR="00543683" w:rsidRPr="00F27DE8" w:rsidRDefault="00543683" w:rsidP="00245643">
            <w:pPr>
              <w:spacing w:line="240" w:lineRule="auto"/>
              <w:rPr>
                <w:rFonts w:ascii="Arial" w:eastAsia="Calibri" w:hAnsi="Arial" w:cs="Arial"/>
                <w:b/>
                <w:bCs/>
                <w:i/>
                <w:iCs/>
                <w:color w:val="000000"/>
                <w:sz w:val="16"/>
                <w:szCs w:val="16"/>
                <w:lang w:val="en-US" w:eastAsia="ja-JP"/>
              </w:rPr>
            </w:pPr>
            <w:r w:rsidRPr="00F27DE8">
              <w:rPr>
                <w:rFonts w:ascii="Arial" w:eastAsia="Calibri" w:hAnsi="Arial" w:cs="Arial"/>
                <w:b/>
                <w:bCs/>
                <w:i/>
                <w:iCs/>
                <w:color w:val="000000"/>
                <w:sz w:val="16"/>
                <w:szCs w:val="16"/>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3D060ACD" w14:textId="77777777" w:rsidR="00543683" w:rsidRPr="00F27DE8" w:rsidRDefault="00543683" w:rsidP="00245643">
            <w:pPr>
              <w:spacing w:line="240" w:lineRule="auto"/>
              <w:rPr>
                <w:rFonts w:ascii="Arial" w:eastAsia="Calibri" w:hAnsi="Arial" w:cs="Arial"/>
                <w:b/>
                <w:bCs/>
                <w:color w:val="000000"/>
                <w:sz w:val="16"/>
                <w:szCs w:val="16"/>
                <w:lang w:val="en-US" w:eastAsia="ja-JP"/>
              </w:rPr>
            </w:pPr>
            <w:r w:rsidRPr="00F27DE8">
              <w:rPr>
                <w:rFonts w:ascii="Arial" w:eastAsia="Calibri" w:hAnsi="Arial" w:cs="Arial"/>
                <w:b/>
                <w:bCs/>
                <w:i/>
                <w:iCs/>
                <w:color w:val="000000"/>
                <w:sz w:val="16"/>
                <w:szCs w:val="16"/>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2BD9275A" w14:textId="77777777" w:rsidR="00543683" w:rsidRPr="00F27DE8" w:rsidRDefault="00543683" w:rsidP="00245643">
            <w:pPr>
              <w:spacing w:line="240" w:lineRule="auto"/>
              <w:rPr>
                <w:rFonts w:ascii="Arial" w:eastAsia="Calibri" w:hAnsi="Arial" w:cs="Arial"/>
                <w:b/>
                <w:bCs/>
                <w:color w:val="000000"/>
                <w:sz w:val="16"/>
                <w:szCs w:val="16"/>
                <w:lang w:eastAsia="ja-JP"/>
              </w:rPr>
            </w:pPr>
            <w:r w:rsidRPr="00F27DE8">
              <w:rPr>
                <w:rFonts w:ascii="Arial" w:eastAsia="Calibri" w:hAnsi="Arial" w:cs="Arial"/>
                <w:b/>
                <w:bCs/>
                <w:i/>
                <w:iCs/>
                <w:color w:val="000000"/>
                <w:sz w:val="16"/>
                <w:szCs w:val="16"/>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44C7691C" w14:textId="77777777" w:rsidR="00543683" w:rsidRPr="00F27DE8" w:rsidRDefault="00543683" w:rsidP="00245643">
            <w:pPr>
              <w:spacing w:line="240" w:lineRule="auto"/>
              <w:rPr>
                <w:rFonts w:ascii="Arial" w:eastAsia="Calibri" w:hAnsi="Arial" w:cs="Arial"/>
                <w:b/>
                <w:bCs/>
                <w:color w:val="000000"/>
                <w:sz w:val="16"/>
                <w:szCs w:val="16"/>
                <w:lang w:eastAsia="ja-JP"/>
              </w:rPr>
            </w:pPr>
            <w:r w:rsidRPr="00F27DE8">
              <w:rPr>
                <w:rFonts w:ascii="Arial" w:eastAsia="Calibri" w:hAnsi="Arial" w:cs="Arial"/>
                <w:b/>
                <w:bCs/>
                <w:i/>
                <w:iCs/>
                <w:color w:val="000000"/>
                <w:sz w:val="16"/>
                <w:szCs w:val="16"/>
                <w:lang w:val="en-US" w:eastAsia="ja-JP"/>
              </w:rPr>
              <w:t>Kies 1 keuze examenvak</w:t>
            </w:r>
          </w:p>
        </w:tc>
      </w:tr>
      <w:tr w:rsidR="00543683" w:rsidRPr="00F27DE8" w14:paraId="384E4C46"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5A78E17"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0802A92E"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6920EC40"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2F144957"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aardrijkskunde</w:t>
            </w:r>
          </w:p>
        </w:tc>
      </w:tr>
      <w:tr w:rsidR="00543683" w:rsidRPr="00F27DE8" w14:paraId="2BF019B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ED0DFB7"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1E23317F"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472E8996"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5F611F06"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drama) </w:t>
            </w:r>
          </w:p>
        </w:tc>
      </w:tr>
      <w:tr w:rsidR="00543683" w:rsidRPr="00F27DE8" w14:paraId="50359D4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517A14E"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6693F1AB"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54AB2023"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43FCB196"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bv) </w:t>
            </w:r>
          </w:p>
        </w:tc>
      </w:tr>
      <w:tr w:rsidR="00543683" w:rsidRPr="00F27DE8" w14:paraId="78B09FB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3DFD289"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2C9CA385"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1039DF50"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bsm</w:t>
            </w:r>
          </w:p>
        </w:tc>
        <w:tc>
          <w:tcPr>
            <w:tcW w:w="2305" w:type="dxa"/>
            <w:tcBorders>
              <w:top w:val="single" w:sz="4" w:space="0" w:color="auto"/>
              <w:left w:val="single" w:sz="4" w:space="0" w:color="auto"/>
              <w:bottom w:val="single" w:sz="4" w:space="0" w:color="auto"/>
              <w:right w:val="single" w:sz="4" w:space="0" w:color="auto"/>
            </w:tcBorders>
            <w:noWrap/>
            <w:hideMark/>
          </w:tcPr>
          <w:p w14:paraId="1738CA2B"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bsm</w:t>
            </w:r>
          </w:p>
        </w:tc>
      </w:tr>
      <w:tr w:rsidR="00543683" w:rsidRPr="00F27DE8" w14:paraId="76BB6F4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AED5135"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bsm</w:t>
            </w:r>
          </w:p>
        </w:tc>
        <w:tc>
          <w:tcPr>
            <w:tcW w:w="2305" w:type="dxa"/>
            <w:tcBorders>
              <w:top w:val="single" w:sz="4" w:space="0" w:color="auto"/>
              <w:left w:val="single" w:sz="4" w:space="0" w:color="auto"/>
              <w:bottom w:val="single" w:sz="4" w:space="0" w:color="auto"/>
              <w:right w:val="single" w:sz="4" w:space="0" w:color="auto"/>
            </w:tcBorders>
            <w:noWrap/>
            <w:hideMark/>
          </w:tcPr>
          <w:p w14:paraId="6D512A9A"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bsm</w:t>
            </w:r>
          </w:p>
        </w:tc>
        <w:tc>
          <w:tcPr>
            <w:tcW w:w="2305" w:type="dxa"/>
            <w:tcBorders>
              <w:top w:val="single" w:sz="4" w:space="0" w:color="auto"/>
              <w:left w:val="single" w:sz="4" w:space="0" w:color="auto"/>
              <w:bottom w:val="single" w:sz="4" w:space="0" w:color="auto"/>
              <w:right w:val="single" w:sz="4" w:space="0" w:color="auto"/>
            </w:tcBorders>
            <w:noWrap/>
            <w:hideMark/>
          </w:tcPr>
          <w:p w14:paraId="5DDC59AB"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6968DB8C"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economie</w:t>
            </w:r>
          </w:p>
        </w:tc>
      </w:tr>
      <w:tr w:rsidR="00543683" w:rsidRPr="00F27DE8" w14:paraId="75EF886B"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FAA27A8"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wiskunde A </w:t>
            </w:r>
          </w:p>
        </w:tc>
        <w:tc>
          <w:tcPr>
            <w:tcW w:w="2305" w:type="dxa"/>
            <w:tcBorders>
              <w:top w:val="single" w:sz="4" w:space="0" w:color="auto"/>
              <w:left w:val="single" w:sz="4" w:space="0" w:color="auto"/>
              <w:bottom w:val="single" w:sz="4" w:space="0" w:color="auto"/>
              <w:right w:val="single" w:sz="4" w:space="0" w:color="auto"/>
            </w:tcBorders>
            <w:noWrap/>
            <w:hideMark/>
          </w:tcPr>
          <w:p w14:paraId="0DC0188C"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aardrijkskunde  </w:t>
            </w:r>
          </w:p>
        </w:tc>
        <w:tc>
          <w:tcPr>
            <w:tcW w:w="2305" w:type="dxa"/>
            <w:tcBorders>
              <w:top w:val="single" w:sz="4" w:space="0" w:color="auto"/>
              <w:left w:val="single" w:sz="4" w:space="0" w:color="auto"/>
              <w:bottom w:val="single" w:sz="4" w:space="0" w:color="auto"/>
              <w:right w:val="single" w:sz="4" w:space="0" w:color="auto"/>
            </w:tcBorders>
            <w:noWrap/>
            <w:hideMark/>
          </w:tcPr>
          <w:p w14:paraId="1D7A7566"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7DF688EB"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bedrijfseconomie</w:t>
            </w:r>
          </w:p>
        </w:tc>
      </w:tr>
      <w:tr w:rsidR="00543683" w:rsidRPr="00F27DE8" w14:paraId="7D251D1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01516431"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aardrijkskunde  </w:t>
            </w:r>
          </w:p>
        </w:tc>
        <w:tc>
          <w:tcPr>
            <w:tcW w:w="2305" w:type="dxa"/>
            <w:tcBorders>
              <w:top w:val="single" w:sz="4" w:space="0" w:color="auto"/>
              <w:left w:val="single" w:sz="4" w:space="0" w:color="auto"/>
              <w:bottom w:val="single" w:sz="4" w:space="0" w:color="auto"/>
              <w:right w:val="single" w:sz="4" w:space="0" w:color="auto"/>
            </w:tcBorders>
            <w:noWrap/>
            <w:hideMark/>
          </w:tcPr>
          <w:p w14:paraId="2A7D4DE5"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24221679"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natuurkunde</w:t>
            </w:r>
          </w:p>
        </w:tc>
        <w:tc>
          <w:tcPr>
            <w:tcW w:w="2305" w:type="dxa"/>
            <w:tcBorders>
              <w:top w:val="single" w:sz="4" w:space="0" w:color="auto"/>
              <w:left w:val="single" w:sz="4" w:space="0" w:color="auto"/>
              <w:bottom w:val="single" w:sz="4" w:space="0" w:color="auto"/>
              <w:right w:val="single" w:sz="4" w:space="0" w:color="auto"/>
            </w:tcBorders>
            <w:noWrap/>
          </w:tcPr>
          <w:p w14:paraId="4AC4DB7D" w14:textId="77777777" w:rsidR="00543683" w:rsidRPr="00F27DE8" w:rsidRDefault="00543683" w:rsidP="00245643">
            <w:pPr>
              <w:spacing w:line="240" w:lineRule="auto"/>
              <w:rPr>
                <w:rFonts w:ascii="Arial" w:eastAsia="Calibri" w:hAnsi="Arial" w:cs="Arial"/>
                <w:color w:val="000000"/>
                <w:sz w:val="16"/>
                <w:szCs w:val="16"/>
                <w:lang w:eastAsia="ja-JP"/>
              </w:rPr>
            </w:pPr>
          </w:p>
        </w:tc>
      </w:tr>
      <w:tr w:rsidR="00543683" w:rsidRPr="00F27DE8" w14:paraId="5D672314"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13D9F93D"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val="en-US"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tcPr>
          <w:p w14:paraId="2C3B52A2" w14:textId="77777777" w:rsidR="00543683" w:rsidRPr="00F27DE8" w:rsidRDefault="00543683" w:rsidP="00245643">
            <w:pPr>
              <w:spacing w:line="240" w:lineRule="auto"/>
              <w:rPr>
                <w:rFonts w:ascii="Arial" w:eastAsia="Calibri" w:hAnsi="Arial" w:cs="Arial"/>
                <w:color w:val="000000"/>
                <w:sz w:val="16"/>
                <w:szCs w:val="16"/>
                <w:lang w:val="en-US" w:eastAsia="ja-JP"/>
              </w:rPr>
            </w:pPr>
          </w:p>
        </w:tc>
        <w:tc>
          <w:tcPr>
            <w:tcW w:w="2305" w:type="dxa"/>
            <w:tcBorders>
              <w:top w:val="single" w:sz="4" w:space="0" w:color="auto"/>
              <w:left w:val="single" w:sz="4" w:space="0" w:color="auto"/>
              <w:bottom w:val="single" w:sz="4" w:space="0" w:color="auto"/>
              <w:right w:val="single" w:sz="4" w:space="0" w:color="auto"/>
            </w:tcBorders>
            <w:noWrap/>
          </w:tcPr>
          <w:p w14:paraId="7ADDD08A" w14:textId="77777777" w:rsidR="00543683" w:rsidRPr="00F27DE8" w:rsidRDefault="00543683" w:rsidP="00245643">
            <w:pPr>
              <w:spacing w:line="240" w:lineRule="auto"/>
              <w:rPr>
                <w:rFonts w:ascii="Arial" w:eastAsia="Calibri" w:hAnsi="Arial" w:cs="Arial"/>
                <w:color w:val="000000"/>
                <w:sz w:val="16"/>
                <w:szCs w:val="16"/>
                <w:lang w:val="en-US" w:eastAsia="ja-JP"/>
              </w:rPr>
            </w:pPr>
          </w:p>
        </w:tc>
        <w:tc>
          <w:tcPr>
            <w:tcW w:w="2305" w:type="dxa"/>
            <w:tcBorders>
              <w:top w:val="single" w:sz="4" w:space="0" w:color="auto"/>
              <w:left w:val="single" w:sz="4" w:space="0" w:color="auto"/>
              <w:bottom w:val="single" w:sz="4" w:space="0" w:color="auto"/>
              <w:right w:val="single" w:sz="4" w:space="0" w:color="auto"/>
            </w:tcBorders>
            <w:noWrap/>
          </w:tcPr>
          <w:p w14:paraId="2A96271C" w14:textId="77777777" w:rsidR="00543683" w:rsidRPr="00F27DE8" w:rsidRDefault="00543683" w:rsidP="00245643">
            <w:pPr>
              <w:spacing w:line="240" w:lineRule="auto"/>
              <w:rPr>
                <w:rFonts w:ascii="Arial" w:eastAsia="Calibri" w:hAnsi="Arial" w:cs="Arial"/>
                <w:color w:val="000000"/>
                <w:sz w:val="16"/>
                <w:szCs w:val="16"/>
                <w:lang w:eastAsia="ja-JP"/>
              </w:rPr>
            </w:pPr>
          </w:p>
        </w:tc>
      </w:tr>
      <w:tr w:rsidR="00543683" w:rsidRPr="00F27DE8" w14:paraId="648EEE50" w14:textId="77777777" w:rsidTr="00245643">
        <w:trPr>
          <w:trHeight w:val="279"/>
        </w:trPr>
        <w:tc>
          <w:tcPr>
            <w:tcW w:w="9220" w:type="dxa"/>
            <w:gridSpan w:val="4"/>
            <w:tcBorders>
              <w:top w:val="single" w:sz="4" w:space="0" w:color="auto"/>
              <w:left w:val="nil"/>
              <w:bottom w:val="single" w:sz="4" w:space="0" w:color="auto"/>
              <w:right w:val="nil"/>
            </w:tcBorders>
            <w:noWrap/>
          </w:tcPr>
          <w:p w14:paraId="58B9A229" w14:textId="77777777" w:rsidR="00543683" w:rsidRPr="00F27DE8" w:rsidRDefault="00543683" w:rsidP="00245643">
            <w:pPr>
              <w:spacing w:line="240" w:lineRule="auto"/>
              <w:rPr>
                <w:rFonts w:ascii="Arial" w:eastAsia="Calibri" w:hAnsi="Arial" w:cs="Arial"/>
                <w:color w:val="000000"/>
                <w:sz w:val="16"/>
                <w:szCs w:val="16"/>
                <w:lang w:eastAsia="ja-JP"/>
              </w:rPr>
            </w:pPr>
          </w:p>
        </w:tc>
      </w:tr>
      <w:tr w:rsidR="00543683" w:rsidRPr="00F27DE8" w14:paraId="5B97F01B"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A5950B9" w14:textId="77777777" w:rsidR="00543683" w:rsidRPr="00F27DE8" w:rsidRDefault="00543683" w:rsidP="00245643">
            <w:pPr>
              <w:spacing w:line="240" w:lineRule="auto"/>
              <w:rPr>
                <w:rFonts w:ascii="Arial" w:eastAsia="Calibri" w:hAnsi="Arial" w:cs="Arial"/>
                <w:b/>
                <w:bCs/>
                <w:i/>
                <w:iCs/>
                <w:color w:val="000000"/>
                <w:sz w:val="16"/>
                <w:szCs w:val="16"/>
                <w:lang w:val="en-US" w:eastAsia="ja-JP"/>
              </w:rPr>
            </w:pPr>
            <w:r w:rsidRPr="00F27DE8">
              <w:rPr>
                <w:rFonts w:ascii="Arial" w:eastAsia="Calibri" w:hAnsi="Arial" w:cs="Arial"/>
                <w:b/>
                <w:bCs/>
                <w:i/>
                <w:iCs/>
                <w:color w:val="000000"/>
                <w:sz w:val="16"/>
                <w:szCs w:val="16"/>
                <w:lang w:val="en-US" w:eastAsia="ja-JP"/>
              </w:rPr>
              <w:t xml:space="preserve">Kies 1 extra vak </w:t>
            </w:r>
          </w:p>
        </w:tc>
        <w:tc>
          <w:tcPr>
            <w:tcW w:w="2305" w:type="dxa"/>
            <w:tcBorders>
              <w:top w:val="single" w:sz="4" w:space="0" w:color="auto"/>
              <w:left w:val="single" w:sz="4" w:space="0" w:color="auto"/>
              <w:bottom w:val="single" w:sz="4" w:space="0" w:color="auto"/>
              <w:right w:val="single" w:sz="4" w:space="0" w:color="auto"/>
            </w:tcBorders>
            <w:hideMark/>
          </w:tcPr>
          <w:p w14:paraId="2F7AA4FF" w14:textId="77777777" w:rsidR="00543683" w:rsidRPr="00F27DE8" w:rsidRDefault="00543683" w:rsidP="00245643">
            <w:pPr>
              <w:spacing w:line="240" w:lineRule="auto"/>
              <w:rPr>
                <w:rFonts w:ascii="Arial" w:eastAsia="Calibri" w:hAnsi="Arial" w:cs="Arial"/>
                <w:b/>
                <w:bCs/>
                <w:color w:val="000000"/>
                <w:sz w:val="16"/>
                <w:szCs w:val="16"/>
                <w:lang w:val="en-US" w:eastAsia="ja-JP"/>
              </w:rPr>
            </w:pPr>
            <w:r w:rsidRPr="00F27DE8">
              <w:rPr>
                <w:rFonts w:ascii="Arial" w:eastAsia="Calibri" w:hAnsi="Arial" w:cs="Arial"/>
                <w:b/>
                <w:bCs/>
                <w:i/>
                <w:iCs/>
                <w:color w:val="000000"/>
                <w:sz w:val="16"/>
                <w:szCs w:val="16"/>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hideMark/>
          </w:tcPr>
          <w:p w14:paraId="0F1891AC" w14:textId="77777777" w:rsidR="00543683" w:rsidRPr="00F27DE8" w:rsidRDefault="00543683" w:rsidP="00245643">
            <w:pPr>
              <w:spacing w:line="240" w:lineRule="auto"/>
              <w:rPr>
                <w:rFonts w:ascii="Arial" w:eastAsia="Calibri" w:hAnsi="Arial" w:cs="Arial"/>
                <w:b/>
                <w:bCs/>
                <w:color w:val="000000"/>
                <w:sz w:val="16"/>
                <w:szCs w:val="16"/>
                <w:lang w:val="en-US" w:eastAsia="ja-JP"/>
              </w:rPr>
            </w:pPr>
            <w:r w:rsidRPr="00F27DE8">
              <w:rPr>
                <w:rFonts w:ascii="Arial" w:eastAsia="Calibri" w:hAnsi="Arial" w:cs="Arial"/>
                <w:b/>
                <w:bCs/>
                <w:i/>
                <w:iCs/>
                <w:color w:val="000000"/>
                <w:sz w:val="16"/>
                <w:szCs w:val="16"/>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hideMark/>
          </w:tcPr>
          <w:p w14:paraId="3C992E74" w14:textId="77777777" w:rsidR="00543683" w:rsidRPr="00F27DE8" w:rsidRDefault="00543683" w:rsidP="00245643">
            <w:pPr>
              <w:spacing w:line="240" w:lineRule="auto"/>
              <w:rPr>
                <w:rFonts w:ascii="Arial" w:eastAsia="Calibri" w:hAnsi="Arial" w:cs="Arial"/>
                <w:b/>
                <w:bCs/>
                <w:color w:val="000000"/>
                <w:sz w:val="16"/>
                <w:szCs w:val="16"/>
                <w:lang w:eastAsia="ja-JP"/>
              </w:rPr>
            </w:pPr>
            <w:r w:rsidRPr="00F27DE8">
              <w:rPr>
                <w:rFonts w:ascii="Arial" w:eastAsia="Calibri" w:hAnsi="Arial" w:cs="Arial"/>
                <w:b/>
                <w:bCs/>
                <w:i/>
                <w:iCs/>
                <w:color w:val="000000"/>
                <w:sz w:val="16"/>
                <w:szCs w:val="16"/>
                <w:lang w:val="en-US" w:eastAsia="ja-JP"/>
              </w:rPr>
              <w:t>Kies 1 extra vak</w:t>
            </w:r>
          </w:p>
        </w:tc>
      </w:tr>
      <w:tr w:rsidR="00543683" w:rsidRPr="00F27DE8" w14:paraId="6058C5B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EE31F16"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geen</w:t>
            </w:r>
          </w:p>
        </w:tc>
        <w:tc>
          <w:tcPr>
            <w:tcW w:w="2305" w:type="dxa"/>
            <w:tcBorders>
              <w:top w:val="single" w:sz="4" w:space="0" w:color="auto"/>
              <w:left w:val="single" w:sz="4" w:space="0" w:color="auto"/>
              <w:bottom w:val="single" w:sz="4" w:space="0" w:color="auto"/>
              <w:right w:val="single" w:sz="4" w:space="0" w:color="auto"/>
            </w:tcBorders>
            <w:hideMark/>
          </w:tcPr>
          <w:p w14:paraId="1A2C82AF"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geen</w:t>
            </w:r>
          </w:p>
        </w:tc>
        <w:tc>
          <w:tcPr>
            <w:tcW w:w="2305" w:type="dxa"/>
            <w:tcBorders>
              <w:top w:val="single" w:sz="4" w:space="0" w:color="auto"/>
              <w:left w:val="single" w:sz="4" w:space="0" w:color="auto"/>
              <w:bottom w:val="single" w:sz="4" w:space="0" w:color="auto"/>
              <w:right w:val="single" w:sz="4" w:space="0" w:color="auto"/>
            </w:tcBorders>
            <w:hideMark/>
          </w:tcPr>
          <w:p w14:paraId="389E386F" w14:textId="77777777" w:rsidR="00543683" w:rsidRPr="00F27DE8" w:rsidRDefault="00543683" w:rsidP="00245643">
            <w:pPr>
              <w:spacing w:line="240" w:lineRule="auto"/>
              <w:rPr>
                <w:rFonts w:ascii="Arial" w:eastAsia="Calibri" w:hAnsi="Arial" w:cs="Arial"/>
                <w:color w:val="000000"/>
                <w:sz w:val="16"/>
                <w:szCs w:val="16"/>
                <w:lang w:val="en-US"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geen</w:t>
            </w:r>
          </w:p>
        </w:tc>
        <w:tc>
          <w:tcPr>
            <w:tcW w:w="2305" w:type="dxa"/>
            <w:tcBorders>
              <w:top w:val="single" w:sz="4" w:space="0" w:color="auto"/>
              <w:left w:val="single" w:sz="4" w:space="0" w:color="auto"/>
              <w:bottom w:val="single" w:sz="4" w:space="0" w:color="auto"/>
              <w:right w:val="single" w:sz="4" w:space="0" w:color="auto"/>
            </w:tcBorders>
            <w:hideMark/>
          </w:tcPr>
          <w:p w14:paraId="28E7D165"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val="en-US" w:eastAsia="ja-JP"/>
              </w:rPr>
              <w:t>☐</w:t>
            </w:r>
            <w:r w:rsidRPr="00F27DE8">
              <w:rPr>
                <w:rFonts w:ascii="Arial" w:eastAsia="Calibri" w:hAnsi="Arial" w:cs="Arial"/>
                <w:color w:val="000000"/>
                <w:sz w:val="16"/>
                <w:szCs w:val="16"/>
                <w:lang w:eastAsia="ja-JP"/>
              </w:rPr>
              <w:t xml:space="preserve"> geen</w:t>
            </w:r>
          </w:p>
        </w:tc>
      </w:tr>
      <w:tr w:rsidR="00543683" w:rsidRPr="00F27DE8" w14:paraId="74E7BAB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8A5D5E5"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Het keuze examenvak: </w:t>
            </w:r>
          </w:p>
          <w:p w14:paraId="1D0B98EC"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Arial" w:eastAsia="Calibri" w:hAnsi="Arial" w:cs="Arial"/>
                <w:color w:val="000000"/>
                <w:sz w:val="16"/>
                <w:szCs w:val="16"/>
                <w:lang w:eastAsia="ja-JP"/>
              </w:rPr>
              <w:t>……………………………….</w:t>
            </w:r>
          </w:p>
        </w:tc>
        <w:tc>
          <w:tcPr>
            <w:tcW w:w="2305" w:type="dxa"/>
            <w:tcBorders>
              <w:top w:val="single" w:sz="4" w:space="0" w:color="auto"/>
              <w:left w:val="single" w:sz="4" w:space="0" w:color="auto"/>
              <w:bottom w:val="single" w:sz="4" w:space="0" w:color="auto"/>
              <w:right w:val="single" w:sz="4" w:space="0" w:color="auto"/>
            </w:tcBorders>
            <w:hideMark/>
          </w:tcPr>
          <w:p w14:paraId="60F64A55"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Het keuze examenvak: </w:t>
            </w:r>
          </w:p>
          <w:p w14:paraId="638E8C59"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Arial" w:eastAsia="Calibri" w:hAnsi="Arial" w:cs="Arial"/>
                <w:color w:val="000000"/>
                <w:sz w:val="16"/>
                <w:szCs w:val="16"/>
                <w:lang w:eastAsia="ja-JP"/>
              </w:rPr>
              <w:t>……………………………….</w:t>
            </w:r>
          </w:p>
        </w:tc>
        <w:tc>
          <w:tcPr>
            <w:tcW w:w="2305" w:type="dxa"/>
            <w:tcBorders>
              <w:top w:val="single" w:sz="4" w:space="0" w:color="auto"/>
              <w:left w:val="single" w:sz="4" w:space="0" w:color="auto"/>
              <w:bottom w:val="single" w:sz="4" w:space="0" w:color="auto"/>
              <w:right w:val="single" w:sz="4" w:space="0" w:color="auto"/>
            </w:tcBorders>
            <w:hideMark/>
          </w:tcPr>
          <w:p w14:paraId="6EAB1AA1"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Het keuze examenvak: </w:t>
            </w:r>
          </w:p>
          <w:p w14:paraId="35298CB3"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Arial" w:eastAsia="Calibri" w:hAnsi="Arial" w:cs="Arial"/>
                <w:color w:val="000000"/>
                <w:sz w:val="16"/>
                <w:szCs w:val="16"/>
                <w:lang w:eastAsia="ja-JP"/>
              </w:rPr>
              <w:t>……………………………….</w:t>
            </w:r>
          </w:p>
        </w:tc>
        <w:tc>
          <w:tcPr>
            <w:tcW w:w="2305" w:type="dxa"/>
            <w:tcBorders>
              <w:top w:val="single" w:sz="4" w:space="0" w:color="auto"/>
              <w:left w:val="single" w:sz="4" w:space="0" w:color="auto"/>
              <w:bottom w:val="single" w:sz="4" w:space="0" w:color="auto"/>
              <w:right w:val="single" w:sz="4" w:space="0" w:color="auto"/>
            </w:tcBorders>
            <w:hideMark/>
          </w:tcPr>
          <w:p w14:paraId="16076C66"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Het keuze examenvak: </w:t>
            </w:r>
          </w:p>
          <w:p w14:paraId="35D62F77"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Arial" w:eastAsia="Calibri" w:hAnsi="Arial" w:cs="Arial"/>
                <w:color w:val="000000"/>
                <w:sz w:val="16"/>
                <w:szCs w:val="16"/>
                <w:lang w:eastAsia="ja-JP"/>
              </w:rPr>
              <w:t>……………………………….</w:t>
            </w:r>
          </w:p>
        </w:tc>
      </w:tr>
      <w:tr w:rsidR="00543683" w:rsidRPr="00F27DE8" w14:paraId="7BCCA4B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78F34AE2" w14:textId="77777777" w:rsidR="00543683" w:rsidRPr="00F27DE8" w:rsidRDefault="00543683" w:rsidP="00245643">
            <w:pPr>
              <w:spacing w:line="276" w:lineRule="auto"/>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tcPr>
          <w:p w14:paraId="288CADB9" w14:textId="77777777" w:rsidR="00543683" w:rsidRPr="00F27DE8" w:rsidRDefault="00543683" w:rsidP="00245643">
            <w:pPr>
              <w:spacing w:line="276" w:lineRule="auto"/>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hideMark/>
          </w:tcPr>
          <w:p w14:paraId="37F16228"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hideMark/>
          </w:tcPr>
          <w:p w14:paraId="424F6B1A"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Duits</w:t>
            </w:r>
          </w:p>
        </w:tc>
      </w:tr>
      <w:tr w:rsidR="00543683" w:rsidRPr="00F27DE8" w14:paraId="1D46FE6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74D85D11" w14:textId="77777777" w:rsidR="00543683" w:rsidRPr="00F27DE8" w:rsidRDefault="00543683" w:rsidP="00245643">
            <w:pPr>
              <w:spacing w:line="276" w:lineRule="auto"/>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tcPr>
          <w:p w14:paraId="2B774BCA" w14:textId="77777777" w:rsidR="00543683" w:rsidRPr="00F27DE8" w:rsidRDefault="00543683" w:rsidP="00245643">
            <w:pPr>
              <w:spacing w:line="276" w:lineRule="auto"/>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hideMark/>
          </w:tcPr>
          <w:p w14:paraId="1AA34C8B"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Frans</w:t>
            </w:r>
          </w:p>
        </w:tc>
        <w:tc>
          <w:tcPr>
            <w:tcW w:w="2305" w:type="dxa"/>
            <w:tcBorders>
              <w:top w:val="single" w:sz="4" w:space="0" w:color="auto"/>
              <w:left w:val="single" w:sz="4" w:space="0" w:color="auto"/>
              <w:bottom w:val="single" w:sz="4" w:space="0" w:color="auto"/>
              <w:right w:val="single" w:sz="4" w:space="0" w:color="auto"/>
            </w:tcBorders>
            <w:hideMark/>
          </w:tcPr>
          <w:p w14:paraId="05BC20E7" w14:textId="77777777" w:rsidR="00543683" w:rsidRPr="00F27DE8" w:rsidRDefault="00543683" w:rsidP="00245643">
            <w:pPr>
              <w:spacing w:line="276"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Frans</w:t>
            </w:r>
          </w:p>
        </w:tc>
      </w:tr>
      <w:tr w:rsidR="00543683" w:rsidRPr="00F27DE8" w14:paraId="45445DDB" w14:textId="77777777" w:rsidTr="00245643">
        <w:trPr>
          <w:trHeight w:val="279"/>
        </w:trPr>
        <w:tc>
          <w:tcPr>
            <w:tcW w:w="4610" w:type="dxa"/>
            <w:gridSpan w:val="2"/>
            <w:tcBorders>
              <w:top w:val="single" w:sz="4" w:space="0" w:color="auto"/>
              <w:left w:val="nil"/>
              <w:bottom w:val="single" w:sz="4" w:space="0" w:color="auto"/>
              <w:right w:val="nil"/>
            </w:tcBorders>
            <w:noWrap/>
          </w:tcPr>
          <w:p w14:paraId="479BAADC" w14:textId="77777777" w:rsidR="00543683" w:rsidRPr="00F27DE8" w:rsidRDefault="00543683" w:rsidP="00245643">
            <w:pPr>
              <w:spacing w:line="240" w:lineRule="auto"/>
              <w:rPr>
                <w:rFonts w:ascii="Arial" w:eastAsia="Calibri" w:hAnsi="Arial" w:cs="Arial"/>
                <w:color w:val="000000"/>
                <w:sz w:val="16"/>
                <w:szCs w:val="16"/>
                <w:lang w:eastAsia="ja-JP"/>
              </w:rPr>
            </w:pPr>
          </w:p>
        </w:tc>
        <w:tc>
          <w:tcPr>
            <w:tcW w:w="4610" w:type="dxa"/>
            <w:gridSpan w:val="2"/>
            <w:tcBorders>
              <w:top w:val="single" w:sz="4" w:space="0" w:color="auto"/>
              <w:left w:val="nil"/>
              <w:bottom w:val="single" w:sz="4" w:space="0" w:color="auto"/>
              <w:right w:val="nil"/>
            </w:tcBorders>
          </w:tcPr>
          <w:p w14:paraId="39F69F27" w14:textId="77777777" w:rsidR="00543683" w:rsidRPr="00F27DE8" w:rsidRDefault="00543683" w:rsidP="00245643">
            <w:pPr>
              <w:spacing w:line="240" w:lineRule="auto"/>
              <w:rPr>
                <w:rFonts w:ascii="Arial" w:eastAsia="Calibri" w:hAnsi="Arial" w:cs="Arial"/>
                <w:color w:val="000000"/>
                <w:sz w:val="16"/>
                <w:szCs w:val="16"/>
                <w:lang w:eastAsia="ja-JP"/>
              </w:rPr>
            </w:pPr>
          </w:p>
        </w:tc>
      </w:tr>
      <w:tr w:rsidR="00543683" w:rsidRPr="00F27DE8" w14:paraId="7E77153A"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6AD1675C" w14:textId="77777777" w:rsidR="00543683" w:rsidRPr="00F27DE8" w:rsidRDefault="00543683" w:rsidP="00245643">
            <w:pPr>
              <w:spacing w:line="240" w:lineRule="auto"/>
              <w:rPr>
                <w:rFonts w:ascii="Arial" w:eastAsia="Calibri" w:hAnsi="Arial" w:cs="Arial"/>
                <w:b/>
                <w:bCs/>
                <w:color w:val="404040"/>
                <w:sz w:val="16"/>
                <w:szCs w:val="16"/>
                <w:lang w:eastAsia="ja-JP"/>
              </w:rPr>
            </w:pPr>
            <w:r w:rsidRPr="00F27DE8">
              <w:rPr>
                <w:rFonts w:ascii="Arial" w:eastAsia="Calibri" w:hAnsi="Arial" w:cs="Arial"/>
                <w:b/>
                <w:bCs/>
                <w:color w:val="000000"/>
                <w:sz w:val="16"/>
                <w:szCs w:val="16"/>
                <w:lang w:eastAsia="ja-JP"/>
              </w:rPr>
              <w:t xml:space="preserve">Ik wil de doorstroom van 5 havo naar 5 vwo open houden </w:t>
            </w:r>
          </w:p>
        </w:tc>
      </w:tr>
      <w:tr w:rsidR="00543683" w:rsidRPr="00F27DE8" w14:paraId="6999DDA2" w14:textId="77777777" w:rsidTr="00245643">
        <w:trPr>
          <w:trHeight w:val="279"/>
        </w:trPr>
        <w:tc>
          <w:tcPr>
            <w:tcW w:w="4610" w:type="dxa"/>
            <w:gridSpan w:val="2"/>
            <w:tcBorders>
              <w:top w:val="single" w:sz="4" w:space="0" w:color="auto"/>
              <w:left w:val="single" w:sz="4" w:space="0" w:color="auto"/>
              <w:bottom w:val="single" w:sz="4" w:space="0" w:color="auto"/>
              <w:right w:val="single" w:sz="4" w:space="0" w:color="auto"/>
            </w:tcBorders>
            <w:noWrap/>
            <w:hideMark/>
          </w:tcPr>
          <w:p w14:paraId="397645FC"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Ja</w:t>
            </w:r>
          </w:p>
        </w:tc>
        <w:tc>
          <w:tcPr>
            <w:tcW w:w="4610" w:type="dxa"/>
            <w:gridSpan w:val="2"/>
            <w:tcBorders>
              <w:top w:val="single" w:sz="4" w:space="0" w:color="auto"/>
              <w:left w:val="single" w:sz="4" w:space="0" w:color="auto"/>
              <w:bottom w:val="single" w:sz="4" w:space="0" w:color="auto"/>
              <w:right w:val="single" w:sz="4" w:space="0" w:color="auto"/>
            </w:tcBorders>
            <w:noWrap/>
            <w:hideMark/>
          </w:tcPr>
          <w:p w14:paraId="0967AE64" w14:textId="77777777" w:rsidR="00543683" w:rsidRPr="00F27DE8" w:rsidRDefault="00543683" w:rsidP="00245643">
            <w:pPr>
              <w:spacing w:line="240" w:lineRule="auto"/>
              <w:rPr>
                <w:rFonts w:ascii="Arial" w:eastAsia="Calibri" w:hAnsi="Arial" w:cs="Arial"/>
                <w:color w:val="40404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Nee</w:t>
            </w:r>
          </w:p>
        </w:tc>
      </w:tr>
    </w:tbl>
    <w:p w14:paraId="4ED88F9B" w14:textId="77777777" w:rsidR="00543683" w:rsidRPr="00F27DE8" w:rsidRDefault="00543683" w:rsidP="005436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i/>
          <w:iCs/>
          <w:sz w:val="16"/>
          <w:szCs w:val="16"/>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543683" w:rsidRPr="00F27DE8" w14:paraId="4B038286" w14:textId="77777777" w:rsidTr="00245643">
        <w:trPr>
          <w:trHeight w:val="279"/>
        </w:trPr>
        <w:tc>
          <w:tcPr>
            <w:tcW w:w="9220" w:type="dxa"/>
            <w:gridSpan w:val="2"/>
            <w:tcBorders>
              <w:top w:val="single" w:sz="4" w:space="0" w:color="auto"/>
              <w:left w:val="single" w:sz="4" w:space="0" w:color="auto"/>
              <w:bottom w:val="single" w:sz="4" w:space="0" w:color="auto"/>
              <w:right w:val="single" w:sz="4" w:space="0" w:color="auto"/>
            </w:tcBorders>
            <w:noWrap/>
            <w:hideMark/>
          </w:tcPr>
          <w:p w14:paraId="6509FB88" w14:textId="77777777" w:rsidR="00543683" w:rsidRPr="00F27DE8" w:rsidRDefault="00543683" w:rsidP="00245643">
            <w:pPr>
              <w:spacing w:line="240" w:lineRule="auto"/>
              <w:rPr>
                <w:rFonts w:ascii="Arial" w:eastAsia="Calibri" w:hAnsi="Arial" w:cs="Arial"/>
                <w:b/>
                <w:bCs/>
                <w:color w:val="404040"/>
                <w:sz w:val="16"/>
                <w:szCs w:val="16"/>
                <w:lang w:eastAsia="ja-JP"/>
              </w:rPr>
            </w:pPr>
            <w:r w:rsidRPr="00F27DE8">
              <w:rPr>
                <w:rFonts w:ascii="Arial" w:eastAsia="Calibri" w:hAnsi="Arial" w:cs="Arial"/>
                <w:b/>
                <w:bCs/>
                <w:color w:val="000000"/>
                <w:sz w:val="16"/>
                <w:szCs w:val="16"/>
                <w:lang w:eastAsia="ja-JP"/>
              </w:rPr>
              <w:t>Ik wil TTO blijven volgen (alleen mogelijk indien TTO voldoende is afgerond)</w:t>
            </w:r>
          </w:p>
        </w:tc>
      </w:tr>
      <w:tr w:rsidR="00543683" w:rsidRPr="00F27DE8" w14:paraId="2AC20887" w14:textId="77777777" w:rsidTr="00245643">
        <w:trPr>
          <w:trHeight w:val="279"/>
        </w:trPr>
        <w:tc>
          <w:tcPr>
            <w:tcW w:w="4610" w:type="dxa"/>
            <w:tcBorders>
              <w:top w:val="single" w:sz="4" w:space="0" w:color="auto"/>
              <w:left w:val="single" w:sz="4" w:space="0" w:color="auto"/>
              <w:bottom w:val="single" w:sz="4" w:space="0" w:color="auto"/>
              <w:right w:val="single" w:sz="4" w:space="0" w:color="auto"/>
            </w:tcBorders>
            <w:noWrap/>
            <w:hideMark/>
          </w:tcPr>
          <w:p w14:paraId="60B31AA8" w14:textId="77777777" w:rsidR="00543683" w:rsidRPr="00F27DE8" w:rsidRDefault="00543683" w:rsidP="00245643">
            <w:pPr>
              <w:spacing w:line="240" w:lineRule="auto"/>
              <w:rPr>
                <w:rFonts w:ascii="Arial" w:eastAsia="Calibri" w:hAnsi="Arial" w:cs="Arial"/>
                <w:color w:val="00000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Ja</w:t>
            </w:r>
          </w:p>
        </w:tc>
        <w:tc>
          <w:tcPr>
            <w:tcW w:w="4610" w:type="dxa"/>
            <w:tcBorders>
              <w:top w:val="single" w:sz="4" w:space="0" w:color="auto"/>
              <w:left w:val="single" w:sz="4" w:space="0" w:color="auto"/>
              <w:bottom w:val="single" w:sz="4" w:space="0" w:color="auto"/>
              <w:right w:val="single" w:sz="4" w:space="0" w:color="auto"/>
            </w:tcBorders>
            <w:noWrap/>
            <w:hideMark/>
          </w:tcPr>
          <w:p w14:paraId="52127FEA" w14:textId="77777777" w:rsidR="00543683" w:rsidRPr="00F27DE8" w:rsidRDefault="00543683" w:rsidP="00245643">
            <w:pPr>
              <w:spacing w:line="240" w:lineRule="auto"/>
              <w:rPr>
                <w:rFonts w:ascii="Arial" w:eastAsia="Calibri" w:hAnsi="Arial" w:cs="Arial"/>
                <w:color w:val="404040"/>
                <w:sz w:val="16"/>
                <w:szCs w:val="16"/>
                <w:lang w:eastAsia="ja-JP"/>
              </w:rPr>
            </w:pPr>
            <w:r w:rsidRPr="00F27DE8">
              <w:rPr>
                <w:rFonts w:ascii="Segoe UI Symbol" w:eastAsia="Calibri" w:hAnsi="Segoe UI Symbol" w:cs="Segoe UI Symbol"/>
                <w:color w:val="000000"/>
                <w:sz w:val="16"/>
                <w:szCs w:val="16"/>
                <w:lang w:eastAsia="ja-JP"/>
              </w:rPr>
              <w:t>☐</w:t>
            </w:r>
            <w:r w:rsidRPr="00F27DE8">
              <w:rPr>
                <w:rFonts w:ascii="Arial" w:eastAsia="Calibri" w:hAnsi="Arial" w:cs="Arial"/>
                <w:color w:val="000000"/>
                <w:sz w:val="16"/>
                <w:szCs w:val="16"/>
                <w:lang w:eastAsia="ja-JP"/>
              </w:rPr>
              <w:t xml:space="preserve"> Nee</w:t>
            </w:r>
          </w:p>
        </w:tc>
      </w:tr>
    </w:tbl>
    <w:p w14:paraId="70CDF8AF" w14:textId="77777777" w:rsidR="00543683" w:rsidRPr="00F27DE8" w:rsidRDefault="00543683" w:rsidP="00543683">
      <w:pPr>
        <w:numPr>
          <w:ilvl w:val="0"/>
          <w:numId w:val="25"/>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360"/>
        <w:rPr>
          <w:rFonts w:ascii="Arial" w:eastAsia="Times New Roman" w:hAnsi="Arial" w:cs="Arial"/>
          <w:i/>
          <w:iCs/>
          <w:sz w:val="16"/>
          <w:szCs w:val="16"/>
          <w:lang w:eastAsia="ar-SA"/>
        </w:rPr>
      </w:pPr>
      <w:r w:rsidRPr="00F27DE8">
        <w:rPr>
          <w:rFonts w:ascii="Arial" w:eastAsia="Times New Roman" w:hAnsi="Arial" w:cs="Arial"/>
          <w:i/>
          <w:iCs/>
          <w:sz w:val="16"/>
          <w:szCs w:val="16"/>
          <w:lang w:eastAsia="ar-SA"/>
        </w:rPr>
        <w:t>Kies een vak maximaal één keer binnen je vakkenpakket.</w:t>
      </w:r>
    </w:p>
    <w:p w14:paraId="28CA4304" w14:textId="77777777" w:rsidR="00543683" w:rsidRPr="00F27DE8" w:rsidRDefault="00543683" w:rsidP="00543683">
      <w:pPr>
        <w:numPr>
          <w:ilvl w:val="0"/>
          <w:numId w:val="25"/>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360"/>
        <w:rPr>
          <w:rFonts w:ascii="Arial" w:eastAsia="Times New Roman" w:hAnsi="Arial" w:cs="Arial"/>
          <w:i/>
          <w:iCs/>
          <w:sz w:val="16"/>
          <w:szCs w:val="16"/>
          <w:lang w:eastAsia="ar-SA"/>
        </w:rPr>
      </w:pPr>
      <w:r w:rsidRPr="00F27DE8">
        <w:rPr>
          <w:rFonts w:ascii="Arial" w:eastAsia="Times New Roman" w:hAnsi="Arial" w:cs="Arial"/>
          <w:i/>
          <w:iCs/>
          <w:sz w:val="16"/>
          <w:szCs w:val="16"/>
          <w:lang w:eastAsia="ar-SA"/>
        </w:rPr>
        <w:t>Kies maximaal één van de kunstvakken of bsm.</w:t>
      </w:r>
    </w:p>
    <w:p w14:paraId="7279CA97" w14:textId="77777777" w:rsidR="00543683" w:rsidRPr="00F27DE8" w:rsidRDefault="00543683" w:rsidP="00543683">
      <w:pPr>
        <w:numPr>
          <w:ilvl w:val="0"/>
          <w:numId w:val="25"/>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360"/>
        <w:rPr>
          <w:rFonts w:ascii="Arial" w:eastAsia="Times New Roman" w:hAnsi="Arial" w:cs="Arial"/>
          <w:i/>
          <w:iCs/>
          <w:sz w:val="16"/>
          <w:szCs w:val="16"/>
          <w:lang w:eastAsia="ar-SA"/>
        </w:rPr>
      </w:pPr>
      <w:r w:rsidRPr="00F27DE8">
        <w:rPr>
          <w:rFonts w:ascii="Arial" w:eastAsia="Times New Roman" w:hAnsi="Arial" w:cs="Arial"/>
          <w:i/>
          <w:iCs/>
          <w:sz w:val="16"/>
          <w:szCs w:val="16"/>
          <w:lang w:eastAsia="ar-SA"/>
        </w:rPr>
        <w:t xml:space="preserve">Als extra vak kunnen uitsluitend vakken worden gekozen die binnen het profiel zijn aangeboden. </w:t>
      </w:r>
    </w:p>
    <w:p w14:paraId="455DF067" w14:textId="77777777" w:rsidR="00543683" w:rsidRPr="00F27DE8" w:rsidRDefault="00543683" w:rsidP="00543683">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360"/>
        <w:rPr>
          <w:rFonts w:ascii="Arial" w:eastAsia="Times New Roman" w:hAnsi="Arial" w:cs="Arial"/>
          <w:i/>
          <w:iCs/>
          <w:sz w:val="16"/>
          <w:szCs w:val="16"/>
          <w:lang w:eastAsia="ar-SA"/>
        </w:rPr>
      </w:pPr>
      <w:r w:rsidRPr="00F27DE8">
        <w:rPr>
          <w:rFonts w:ascii="Arial" w:eastAsia="Times New Roman" w:hAnsi="Arial" w:cs="Arial"/>
          <w:i/>
          <w:iCs/>
          <w:sz w:val="16"/>
          <w:szCs w:val="16"/>
          <w:lang w:eastAsia="ar-SA"/>
        </w:rPr>
        <w:t>Extra vakken worden niet automatisch toegekend, de leerling doet hiervoor een aanvraag middels het aanvraagformulier. Aan het begin van het schooljaar wordt gekeken of het extra vak binnen het rooster past en dan worden er boeken besteld.</w:t>
      </w:r>
    </w:p>
    <w:p w14:paraId="3FDC6879" w14:textId="77777777" w:rsidR="00543683" w:rsidRPr="00F27DE8" w:rsidRDefault="00543683" w:rsidP="00543683">
      <w:pPr>
        <w:numPr>
          <w:ilvl w:val="0"/>
          <w:numId w:val="25"/>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360"/>
        <w:rPr>
          <w:rFonts w:ascii="Arial" w:eastAsia="Times New Roman" w:hAnsi="Arial" w:cs="Arial"/>
          <w:i/>
          <w:iCs/>
          <w:sz w:val="16"/>
          <w:szCs w:val="16"/>
          <w:lang w:eastAsia="ar-SA"/>
        </w:rPr>
      </w:pPr>
      <w:r w:rsidRPr="00F27DE8">
        <w:rPr>
          <w:rFonts w:ascii="Arial" w:eastAsia="Times New Roman" w:hAnsi="Arial" w:cs="Arial"/>
          <w:i/>
          <w:iCs/>
          <w:sz w:val="16"/>
          <w:szCs w:val="16"/>
          <w:lang w:eastAsia="ar-SA"/>
        </w:rPr>
        <w:t>Let op de deadlines voor het aanvragen van vakwisselingen in 3 havo (garantie) en 4 havo (geen garantie).</w:t>
      </w:r>
    </w:p>
    <w:p w14:paraId="66AD1211" w14:textId="30C5552D" w:rsidR="00543683" w:rsidRDefault="00543683" w:rsidP="00E0238D"/>
    <w:p w14:paraId="2AD6965F" w14:textId="2BA7FD4C" w:rsidR="00484B7E" w:rsidRPr="00930557" w:rsidRDefault="00484B7E" w:rsidP="00822FC3">
      <w:r>
        <w:rPr>
          <w:noProof/>
        </w:rPr>
        <w:lastRenderedPageBreak/>
        <mc:AlternateContent>
          <mc:Choice Requires="wps">
            <w:drawing>
              <wp:anchor distT="0" distB="0" distL="114300" distR="114300" simplePos="0" relativeHeight="251663360" behindDoc="0" locked="0" layoutInCell="1" allowOverlap="1" wp14:anchorId="24EF0D98" wp14:editId="01E95052">
                <wp:simplePos x="0" y="0"/>
                <wp:positionH relativeFrom="page">
                  <wp:align>left</wp:align>
                </wp:positionH>
                <wp:positionV relativeFrom="page">
                  <wp:align>top</wp:align>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7C4BA" id="Achterpagina 2" o:spid="_x0000_s1026" style="position:absolute;margin-left:0;margin-top:0;width:595.3pt;height:841.9pt;z-index:2516633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" stroked="f" strokeweight="1pt">
                <v:fill r:id="rId17" o:title="" recolor="t" rotate="t" type="frame"/>
                <w10:wrap type="topAndBottom" anchorx="page" anchory="page"/>
              </v:rect>
            </w:pict>
          </mc:Fallback>
        </mc:AlternateContent>
      </w:r>
    </w:p>
    <w:sectPr w:rsidR="00484B7E" w:rsidRPr="00930557" w:rsidSect="00101FF5">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772D9" w14:textId="77777777" w:rsidR="00107146" w:rsidRDefault="00107146" w:rsidP="00CA0B04">
      <w:pPr>
        <w:spacing w:line="240" w:lineRule="auto"/>
      </w:pPr>
      <w:r>
        <w:separator/>
      </w:r>
    </w:p>
  </w:endnote>
  <w:endnote w:type="continuationSeparator" w:id="0">
    <w:p w14:paraId="3E2F89D7" w14:textId="77777777" w:rsidR="00107146" w:rsidRDefault="00107146"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4532CC37" w14:textId="77777777" w:rsidTr="0056014F">
      <w:tc>
        <w:tcPr>
          <w:tcW w:w="8222" w:type="dxa"/>
        </w:tcPr>
        <w:p w14:paraId="28460F98" w14:textId="6FDA613D"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1C44C1">
            <w:rPr>
              <w:noProof/>
              <w:color w:val="EE7F00" w:themeColor="accent1"/>
            </w:rPr>
            <w:t>Instroom 4 en 5 havo</w:t>
          </w:r>
          <w:r>
            <w:rPr>
              <w:color w:val="EE7F00" w:themeColor="accent1"/>
            </w:rPr>
            <w:fldChar w:fldCharType="end"/>
          </w:r>
        </w:p>
      </w:tc>
      <w:tc>
        <w:tcPr>
          <w:tcW w:w="838" w:type="dxa"/>
        </w:tcPr>
        <w:p w14:paraId="22D0F424"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48D12A3A"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E5CB6" w14:textId="77777777" w:rsidR="00107146" w:rsidRDefault="00107146" w:rsidP="00CA0B04">
      <w:pPr>
        <w:spacing w:line="240" w:lineRule="auto"/>
      </w:pPr>
      <w:r>
        <w:separator/>
      </w:r>
    </w:p>
  </w:footnote>
  <w:footnote w:type="continuationSeparator" w:id="0">
    <w:p w14:paraId="59D4FB42" w14:textId="77777777" w:rsidR="00107146" w:rsidRDefault="00107146" w:rsidP="00CA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2" w15:restartNumberingAfterBreak="0">
    <w:nsid w:val="06796D75"/>
    <w:multiLevelType w:val="hybridMultilevel"/>
    <w:tmpl w:val="BF8E29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782266A"/>
    <w:multiLevelType w:val="hybridMultilevel"/>
    <w:tmpl w:val="3D78B8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09E7091B"/>
    <w:multiLevelType w:val="hybridMultilevel"/>
    <w:tmpl w:val="159C6ABE"/>
    <w:lvl w:ilvl="0" w:tplc="8A7647AC">
      <w:start w:val="1"/>
      <w:numFmt w:val="lowerLetter"/>
      <w:lvlText w:val="%1."/>
      <w:lvlJc w:val="left"/>
      <w:pPr>
        <w:ind w:left="1410" w:hanging="705"/>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5" w15:restartNumberingAfterBreak="0">
    <w:nsid w:val="0E045B8D"/>
    <w:multiLevelType w:val="multilevel"/>
    <w:tmpl w:val="8D2A28AA"/>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0F270940"/>
    <w:multiLevelType w:val="hybridMultilevel"/>
    <w:tmpl w:val="25B891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6C120F5"/>
    <w:multiLevelType w:val="hybridMultilevel"/>
    <w:tmpl w:val="29865D66"/>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8" w15:restartNumberingAfterBreak="0">
    <w:nsid w:val="1A5278A6"/>
    <w:multiLevelType w:val="hybridMultilevel"/>
    <w:tmpl w:val="D8E8DD4A"/>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20" w15:restartNumberingAfterBreak="0">
    <w:nsid w:val="254630A6"/>
    <w:multiLevelType w:val="hybridMultilevel"/>
    <w:tmpl w:val="BED0CA26"/>
    <w:lvl w:ilvl="0" w:tplc="0413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7680831"/>
    <w:multiLevelType w:val="hybridMultilevel"/>
    <w:tmpl w:val="D8F6F86E"/>
    <w:lvl w:ilvl="0" w:tplc="0413000F">
      <w:start w:val="1"/>
      <w:numFmt w:val="decimal"/>
      <w:lvlText w:val="%1."/>
      <w:lvlJc w:val="left"/>
      <w:pPr>
        <w:ind w:left="720" w:hanging="360"/>
      </w:pPr>
    </w:lvl>
    <w:lvl w:ilvl="1" w:tplc="14F8B52C">
      <w:start w:val="6"/>
      <w:numFmt w:val="bullet"/>
      <w:lvlText w:val="-"/>
      <w:lvlJc w:val="left"/>
      <w:pPr>
        <w:ind w:left="1440" w:hanging="360"/>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C3A7612"/>
    <w:multiLevelType w:val="multilevel"/>
    <w:tmpl w:val="9F642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DC43C6"/>
    <w:multiLevelType w:val="multilevel"/>
    <w:tmpl w:val="8D2A28AA"/>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3DAA759F"/>
    <w:multiLevelType w:val="multilevel"/>
    <w:tmpl w:val="59D4A8E2"/>
    <w:numStyleLink w:val="Cijfers"/>
  </w:abstractNum>
  <w:abstractNum w:abstractNumId="25" w15:restartNumberingAfterBreak="0">
    <w:nsid w:val="3EE346FE"/>
    <w:multiLevelType w:val="hybridMultilevel"/>
    <w:tmpl w:val="8DEC15AE"/>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6" w15:restartNumberingAfterBreak="0">
    <w:nsid w:val="41017634"/>
    <w:multiLevelType w:val="hybridMultilevel"/>
    <w:tmpl w:val="43568E42"/>
    <w:lvl w:ilvl="0" w:tplc="541052AE">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42080153"/>
    <w:multiLevelType w:val="hybridMultilevel"/>
    <w:tmpl w:val="0E22A8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247655A"/>
    <w:multiLevelType w:val="hybridMultilevel"/>
    <w:tmpl w:val="7788F700"/>
    <w:lvl w:ilvl="0" w:tplc="04130019">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9" w15:restartNumberingAfterBreak="0">
    <w:nsid w:val="456C76AB"/>
    <w:multiLevelType w:val="hybridMultilevel"/>
    <w:tmpl w:val="EBD850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46351C36"/>
    <w:multiLevelType w:val="hybridMultilevel"/>
    <w:tmpl w:val="CFFA60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6AC077A"/>
    <w:multiLevelType w:val="hybridMultilevel"/>
    <w:tmpl w:val="974CE636"/>
    <w:lvl w:ilvl="0" w:tplc="64DA8364">
      <w:start w:val="1"/>
      <w:numFmt w:val="lowerLetter"/>
      <w:lvlText w:val="%1."/>
      <w:lvlJc w:val="left"/>
      <w:pPr>
        <w:ind w:left="1776" w:hanging="360"/>
      </w:pPr>
      <w:rPr>
        <w:rFonts w:ascii="Arial" w:eastAsiaTheme="minorHAnsi" w:hAnsi="Arial" w:cs="Arial"/>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2" w15:restartNumberingAfterBreak="0">
    <w:nsid w:val="4EA37E17"/>
    <w:multiLevelType w:val="hybridMultilevel"/>
    <w:tmpl w:val="14F423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BB7362A"/>
    <w:multiLevelType w:val="hybridMultilevel"/>
    <w:tmpl w:val="D002713E"/>
    <w:lvl w:ilvl="0" w:tplc="04130001">
      <w:start w:val="1"/>
      <w:numFmt w:val="bullet"/>
      <w:lvlText w:val=""/>
      <w:lvlJc w:val="left"/>
      <w:pPr>
        <w:ind w:left="0"/>
      </w:pPr>
      <w:rPr>
        <w:rFonts w:ascii="Symbol" w:hAnsi="Symbol" w:hint="default"/>
        <w:b w:val="0"/>
        <w:i w:val="0"/>
        <w:strike w:val="0"/>
        <w:dstrike w:val="0"/>
        <w:color w:val="000000"/>
        <w:sz w:val="24"/>
        <w:u w:val="none" w:color="000000"/>
        <w:bdr w:val="none" w:sz="0" w:space="0" w:color="auto"/>
        <w:shd w:val="clear" w:color="auto" w:fill="auto"/>
        <w:vertAlign w:val="baseline"/>
      </w:rPr>
    </w:lvl>
    <w:lvl w:ilvl="1" w:tplc="A5B45F38">
      <w:start w:val="1"/>
      <w:numFmt w:val="decimal"/>
      <w:lvlText w:val="%2."/>
      <w:lvlJc w:val="left"/>
      <w:pPr>
        <w:ind w:left="360"/>
      </w:pPr>
      <w:rPr>
        <w:rFonts w:asciiTheme="minorHAnsi" w:eastAsia="Calibri" w:hAnsiTheme="minorHAnsi" w:cs="Calibri"/>
        <w:b w:val="0"/>
        <w:i w:val="0"/>
        <w:strike w:val="0"/>
        <w:dstrike w:val="0"/>
        <w:color w:val="000000"/>
        <w:sz w:val="22"/>
        <w:szCs w:val="18"/>
        <w:u w:val="none" w:color="000000"/>
        <w:bdr w:val="none" w:sz="0" w:space="0" w:color="auto"/>
        <w:shd w:val="clear" w:color="auto" w:fill="auto"/>
        <w:vertAlign w:val="baseline"/>
      </w:rPr>
    </w:lvl>
    <w:lvl w:ilvl="2" w:tplc="4B84756E">
      <w:start w:val="1"/>
      <w:numFmt w:val="lowerRoman"/>
      <w:lvlText w:val="%3"/>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99A60D0E">
      <w:start w:val="1"/>
      <w:numFmt w:val="decimal"/>
      <w:lvlText w:val="%4"/>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4178FD64">
      <w:start w:val="1"/>
      <w:numFmt w:val="lowerLetter"/>
      <w:lvlText w:val="%5"/>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9D0E8BCE">
      <w:start w:val="1"/>
      <w:numFmt w:val="lowerRoman"/>
      <w:lvlText w:val="%6"/>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C2EA068A">
      <w:start w:val="1"/>
      <w:numFmt w:val="decimal"/>
      <w:lvlText w:val="%7"/>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26A62FD6">
      <w:start w:val="1"/>
      <w:numFmt w:val="lowerLetter"/>
      <w:lvlText w:val="%8"/>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6F301B38">
      <w:start w:val="1"/>
      <w:numFmt w:val="lowerRoman"/>
      <w:lvlText w:val="%9"/>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34" w15:restartNumberingAfterBreak="0">
    <w:nsid w:val="5C0A4307"/>
    <w:multiLevelType w:val="hybridMultilevel"/>
    <w:tmpl w:val="2CBC9A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DC50FD4"/>
    <w:multiLevelType w:val="hybridMultilevel"/>
    <w:tmpl w:val="C24A03D6"/>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7DD5FFF"/>
    <w:multiLevelType w:val="multilevel"/>
    <w:tmpl w:val="0CF0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9E676A"/>
    <w:multiLevelType w:val="hybridMultilevel"/>
    <w:tmpl w:val="3EA834BE"/>
    <w:lvl w:ilvl="0" w:tplc="04130019">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38" w15:restartNumberingAfterBreak="0">
    <w:nsid w:val="6CF40DA9"/>
    <w:multiLevelType w:val="hybridMultilevel"/>
    <w:tmpl w:val="A90A71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40" w15:restartNumberingAfterBreak="0">
    <w:nsid w:val="78A656D8"/>
    <w:multiLevelType w:val="multilevel"/>
    <w:tmpl w:val="E894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4B16A0"/>
    <w:multiLevelType w:val="multilevel"/>
    <w:tmpl w:val="775C70E4"/>
    <w:lvl w:ilvl="0">
      <w:start w:val="1"/>
      <w:numFmt w:val="decimal"/>
      <w:lvlText w:val="%1."/>
      <w:lvlJc w:val="left"/>
      <w:pPr>
        <w:ind w:left="360" w:hanging="360"/>
      </w:pPr>
      <w:rPr>
        <w:rFonts w:hint="default"/>
        <w:b/>
        <w:bCs/>
        <w:sz w:val="36"/>
        <w:szCs w:val="36"/>
      </w:rPr>
    </w:lvl>
    <w:lvl w:ilvl="1">
      <w:start w:val="1"/>
      <w:numFmt w:val="decimal"/>
      <w:lvlText w:val="%1.%2"/>
      <w:lvlJc w:val="left"/>
      <w:pPr>
        <w:ind w:left="720" w:hanging="705"/>
      </w:pPr>
      <w:rPr>
        <w:b/>
      </w:rPr>
    </w:lvl>
    <w:lvl w:ilvl="2">
      <w:start w:val="1"/>
      <w:numFmt w:val="decimal"/>
      <w:isLgl/>
      <w:lvlText w:val="%1.%2.%3"/>
      <w:lvlJc w:val="left"/>
      <w:pPr>
        <w:ind w:left="750" w:hanging="720"/>
      </w:pPr>
      <w:rPr>
        <w:rFonts w:hint="default"/>
        <w:b/>
      </w:rPr>
    </w:lvl>
    <w:lvl w:ilvl="3">
      <w:start w:val="1"/>
      <w:numFmt w:val="decimal"/>
      <w:isLgl/>
      <w:lvlText w:val="%1.%2.%3.%4"/>
      <w:lvlJc w:val="left"/>
      <w:pPr>
        <w:ind w:left="765" w:hanging="72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155" w:hanging="1080"/>
      </w:pPr>
      <w:rPr>
        <w:rFonts w:hint="default"/>
        <w:b/>
      </w:rPr>
    </w:lvl>
    <w:lvl w:ilvl="6">
      <w:start w:val="1"/>
      <w:numFmt w:val="decimal"/>
      <w:isLgl/>
      <w:lvlText w:val="%1.%2.%3.%4.%5.%6.%7"/>
      <w:lvlJc w:val="left"/>
      <w:pPr>
        <w:ind w:left="1530" w:hanging="1440"/>
      </w:pPr>
      <w:rPr>
        <w:rFonts w:hint="default"/>
        <w:b/>
      </w:rPr>
    </w:lvl>
    <w:lvl w:ilvl="7">
      <w:start w:val="1"/>
      <w:numFmt w:val="decimal"/>
      <w:isLgl/>
      <w:lvlText w:val="%1.%2.%3.%4.%5.%6.%7.%8"/>
      <w:lvlJc w:val="left"/>
      <w:pPr>
        <w:ind w:left="1545" w:hanging="1440"/>
      </w:pPr>
      <w:rPr>
        <w:rFonts w:hint="default"/>
        <w:b/>
      </w:rPr>
    </w:lvl>
    <w:lvl w:ilvl="8">
      <w:start w:val="1"/>
      <w:numFmt w:val="decimal"/>
      <w:isLgl/>
      <w:lvlText w:val="%1.%2.%3.%4.%5.%6.%7.%8.%9"/>
      <w:lvlJc w:val="left"/>
      <w:pPr>
        <w:ind w:left="1560" w:hanging="1440"/>
      </w:pPr>
      <w:rPr>
        <w:rFonts w:hint="default"/>
        <w:b/>
      </w:rPr>
    </w:lvl>
  </w:abstractNum>
  <w:num w:numId="1" w16cid:durableId="424227514">
    <w:abstractNumId w:val="19"/>
  </w:num>
  <w:num w:numId="2" w16cid:durableId="616104099">
    <w:abstractNumId w:val="11"/>
  </w:num>
  <w:num w:numId="3" w16cid:durableId="1096902998">
    <w:abstractNumId w:val="39"/>
  </w:num>
  <w:num w:numId="4" w16cid:durableId="610670841">
    <w:abstractNumId w:val="19"/>
  </w:num>
  <w:num w:numId="5" w16cid:durableId="49766568">
    <w:abstractNumId w:val="24"/>
  </w:num>
  <w:num w:numId="6" w16cid:durableId="1982148578">
    <w:abstractNumId w:val="9"/>
  </w:num>
  <w:num w:numId="7" w16cid:durableId="203174422">
    <w:abstractNumId w:val="7"/>
  </w:num>
  <w:num w:numId="8" w16cid:durableId="947590469">
    <w:abstractNumId w:val="6"/>
  </w:num>
  <w:num w:numId="9" w16cid:durableId="2126264361">
    <w:abstractNumId w:val="5"/>
  </w:num>
  <w:num w:numId="10" w16cid:durableId="1733384709">
    <w:abstractNumId w:val="4"/>
  </w:num>
  <w:num w:numId="11" w16cid:durableId="1418091880">
    <w:abstractNumId w:val="8"/>
  </w:num>
  <w:num w:numId="12" w16cid:durableId="552624410">
    <w:abstractNumId w:val="3"/>
  </w:num>
  <w:num w:numId="13" w16cid:durableId="1718965308">
    <w:abstractNumId w:val="2"/>
  </w:num>
  <w:num w:numId="14" w16cid:durableId="870873507">
    <w:abstractNumId w:val="1"/>
  </w:num>
  <w:num w:numId="15" w16cid:durableId="1672097655">
    <w:abstractNumId w:val="0"/>
  </w:num>
  <w:num w:numId="16" w16cid:durableId="590044515">
    <w:abstractNumId w:val="33"/>
  </w:num>
  <w:num w:numId="17" w16cid:durableId="961494540">
    <w:abstractNumId w:val="13"/>
  </w:num>
  <w:num w:numId="18" w16cid:durableId="476804821">
    <w:abstractNumId w:val="29"/>
  </w:num>
  <w:num w:numId="19" w16cid:durableId="1735352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3049276">
    <w:abstractNumId w:val="18"/>
  </w:num>
  <w:num w:numId="21" w16cid:durableId="1641884253">
    <w:abstractNumId w:val="41"/>
  </w:num>
  <w:num w:numId="22" w16cid:durableId="1912423965">
    <w:abstractNumId w:val="23"/>
  </w:num>
  <w:num w:numId="23" w16cid:durableId="466826139">
    <w:abstractNumId w:val="40"/>
  </w:num>
  <w:num w:numId="24" w16cid:durableId="1270744572">
    <w:abstractNumId w:val="36"/>
  </w:num>
  <w:num w:numId="25" w16cid:durableId="914123177">
    <w:abstractNumId w:val="26"/>
  </w:num>
  <w:num w:numId="26" w16cid:durableId="1866166086">
    <w:abstractNumId w:val="27"/>
  </w:num>
  <w:num w:numId="27" w16cid:durableId="852646234">
    <w:abstractNumId w:val="34"/>
  </w:num>
  <w:num w:numId="28" w16cid:durableId="2141609816">
    <w:abstractNumId w:val="12"/>
  </w:num>
  <w:num w:numId="29" w16cid:durableId="639117471">
    <w:abstractNumId w:val="15"/>
  </w:num>
  <w:num w:numId="30" w16cid:durableId="579019159">
    <w:abstractNumId w:val="14"/>
  </w:num>
  <w:num w:numId="31" w16cid:durableId="1815482213">
    <w:abstractNumId w:val="30"/>
  </w:num>
  <w:num w:numId="32" w16cid:durableId="535780507">
    <w:abstractNumId w:val="20"/>
  </w:num>
  <w:num w:numId="33" w16cid:durableId="331220108">
    <w:abstractNumId w:val="37"/>
  </w:num>
  <w:num w:numId="34" w16cid:durableId="2052071150">
    <w:abstractNumId w:val="31"/>
  </w:num>
  <w:num w:numId="35" w16cid:durableId="1369572777">
    <w:abstractNumId w:val="35"/>
  </w:num>
  <w:num w:numId="36" w16cid:durableId="1220673843">
    <w:abstractNumId w:val="25"/>
  </w:num>
  <w:num w:numId="37" w16cid:durableId="1159736466">
    <w:abstractNumId w:val="21"/>
  </w:num>
  <w:num w:numId="38" w16cid:durableId="849173782">
    <w:abstractNumId w:val="32"/>
  </w:num>
  <w:num w:numId="39" w16cid:durableId="2122992556">
    <w:abstractNumId w:val="28"/>
  </w:num>
  <w:num w:numId="40" w16cid:durableId="1411151570">
    <w:abstractNumId w:val="17"/>
  </w:num>
  <w:num w:numId="41" w16cid:durableId="998994918">
    <w:abstractNumId w:val="16"/>
  </w:num>
  <w:num w:numId="42" w16cid:durableId="599947744">
    <w:abstractNumId w:val="38"/>
  </w:num>
  <w:num w:numId="43" w16cid:durableId="1099956925">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683"/>
    <w:rsid w:val="00011D9C"/>
    <w:rsid w:val="00020255"/>
    <w:rsid w:val="0002285D"/>
    <w:rsid w:val="000257D3"/>
    <w:rsid w:val="00027687"/>
    <w:rsid w:val="00031F1C"/>
    <w:rsid w:val="00031F86"/>
    <w:rsid w:val="0005134A"/>
    <w:rsid w:val="000558C8"/>
    <w:rsid w:val="00091F85"/>
    <w:rsid w:val="000970D5"/>
    <w:rsid w:val="000A4E7B"/>
    <w:rsid w:val="000A508B"/>
    <w:rsid w:val="000B121C"/>
    <w:rsid w:val="000B1356"/>
    <w:rsid w:val="000C4586"/>
    <w:rsid w:val="000D5F2F"/>
    <w:rsid w:val="00101FF5"/>
    <w:rsid w:val="00105950"/>
    <w:rsid w:val="00107146"/>
    <w:rsid w:val="0011284D"/>
    <w:rsid w:val="001406B2"/>
    <w:rsid w:val="001428F5"/>
    <w:rsid w:val="0014639E"/>
    <w:rsid w:val="001818F9"/>
    <w:rsid w:val="001939F2"/>
    <w:rsid w:val="001B076C"/>
    <w:rsid w:val="001B6108"/>
    <w:rsid w:val="001C44C1"/>
    <w:rsid w:val="001C7080"/>
    <w:rsid w:val="001D4698"/>
    <w:rsid w:val="00221D00"/>
    <w:rsid w:val="00230B02"/>
    <w:rsid w:val="00241228"/>
    <w:rsid w:val="00256DC4"/>
    <w:rsid w:val="00260254"/>
    <w:rsid w:val="00281C9F"/>
    <w:rsid w:val="002B5FF9"/>
    <w:rsid w:val="002C4BC7"/>
    <w:rsid w:val="002F7BCD"/>
    <w:rsid w:val="00346BCE"/>
    <w:rsid w:val="00346C08"/>
    <w:rsid w:val="00347B62"/>
    <w:rsid w:val="00361578"/>
    <w:rsid w:val="00376FDD"/>
    <w:rsid w:val="00383CCC"/>
    <w:rsid w:val="00391951"/>
    <w:rsid w:val="003923FA"/>
    <w:rsid w:val="003954F2"/>
    <w:rsid w:val="003A7357"/>
    <w:rsid w:val="003B1CC2"/>
    <w:rsid w:val="003B3233"/>
    <w:rsid w:val="003B5130"/>
    <w:rsid w:val="003C42A0"/>
    <w:rsid w:val="003D69E6"/>
    <w:rsid w:val="00400846"/>
    <w:rsid w:val="0040240D"/>
    <w:rsid w:val="00424B95"/>
    <w:rsid w:val="004343A9"/>
    <w:rsid w:val="00450B24"/>
    <w:rsid w:val="004560C5"/>
    <w:rsid w:val="0046722F"/>
    <w:rsid w:val="004716AB"/>
    <w:rsid w:val="00474E37"/>
    <w:rsid w:val="00484B7E"/>
    <w:rsid w:val="00485C1C"/>
    <w:rsid w:val="004E2D36"/>
    <w:rsid w:val="004F6807"/>
    <w:rsid w:val="00500107"/>
    <w:rsid w:val="00505A92"/>
    <w:rsid w:val="00505D42"/>
    <w:rsid w:val="0051392E"/>
    <w:rsid w:val="005260F4"/>
    <w:rsid w:val="00543683"/>
    <w:rsid w:val="00554266"/>
    <w:rsid w:val="00557429"/>
    <w:rsid w:val="0056014F"/>
    <w:rsid w:val="00562B93"/>
    <w:rsid w:val="00562CDD"/>
    <w:rsid w:val="005D2BD9"/>
    <w:rsid w:val="005D5AAC"/>
    <w:rsid w:val="005F0ED3"/>
    <w:rsid w:val="005F7432"/>
    <w:rsid w:val="006052B5"/>
    <w:rsid w:val="00613805"/>
    <w:rsid w:val="00630D8E"/>
    <w:rsid w:val="0063277E"/>
    <w:rsid w:val="006527A1"/>
    <w:rsid w:val="00663329"/>
    <w:rsid w:val="0067378A"/>
    <w:rsid w:val="00682319"/>
    <w:rsid w:val="006844F0"/>
    <w:rsid w:val="0069114B"/>
    <w:rsid w:val="00692062"/>
    <w:rsid w:val="006C196D"/>
    <w:rsid w:val="006D2F18"/>
    <w:rsid w:val="006E53DA"/>
    <w:rsid w:val="00705DD6"/>
    <w:rsid w:val="0072498D"/>
    <w:rsid w:val="00744469"/>
    <w:rsid w:val="00752191"/>
    <w:rsid w:val="00770D1D"/>
    <w:rsid w:val="007723A0"/>
    <w:rsid w:val="007840C2"/>
    <w:rsid w:val="00784962"/>
    <w:rsid w:val="00791C68"/>
    <w:rsid w:val="00791CEC"/>
    <w:rsid w:val="007B33EB"/>
    <w:rsid w:val="007B502E"/>
    <w:rsid w:val="007B51C1"/>
    <w:rsid w:val="007B60A4"/>
    <w:rsid w:val="007C70E9"/>
    <w:rsid w:val="007D7263"/>
    <w:rsid w:val="007E0A44"/>
    <w:rsid w:val="00806BDC"/>
    <w:rsid w:val="0081062F"/>
    <w:rsid w:val="00815B81"/>
    <w:rsid w:val="00815C96"/>
    <w:rsid w:val="00822FC3"/>
    <w:rsid w:val="00842D76"/>
    <w:rsid w:val="0087071F"/>
    <w:rsid w:val="0087277B"/>
    <w:rsid w:val="00882ACD"/>
    <w:rsid w:val="00887F6C"/>
    <w:rsid w:val="008A1F4B"/>
    <w:rsid w:val="008A7D00"/>
    <w:rsid w:val="008C458A"/>
    <w:rsid w:val="008D0DEA"/>
    <w:rsid w:val="008D4937"/>
    <w:rsid w:val="008E11DC"/>
    <w:rsid w:val="008E6DDE"/>
    <w:rsid w:val="00920B62"/>
    <w:rsid w:val="00944611"/>
    <w:rsid w:val="00944DE4"/>
    <w:rsid w:val="00945D62"/>
    <w:rsid w:val="00981192"/>
    <w:rsid w:val="00981A7B"/>
    <w:rsid w:val="00991D91"/>
    <w:rsid w:val="009A120C"/>
    <w:rsid w:val="009C0126"/>
    <w:rsid w:val="009C0BA8"/>
    <w:rsid w:val="009E53D6"/>
    <w:rsid w:val="00A14E25"/>
    <w:rsid w:val="00A30892"/>
    <w:rsid w:val="00A37ECB"/>
    <w:rsid w:val="00A43D79"/>
    <w:rsid w:val="00A4645F"/>
    <w:rsid w:val="00A618F3"/>
    <w:rsid w:val="00A72566"/>
    <w:rsid w:val="00A7460F"/>
    <w:rsid w:val="00A80DFE"/>
    <w:rsid w:val="00A93666"/>
    <w:rsid w:val="00AA02C1"/>
    <w:rsid w:val="00AB4791"/>
    <w:rsid w:val="00AC7E19"/>
    <w:rsid w:val="00AD37E6"/>
    <w:rsid w:val="00AD3F5B"/>
    <w:rsid w:val="00AE5253"/>
    <w:rsid w:val="00B06BE4"/>
    <w:rsid w:val="00B13171"/>
    <w:rsid w:val="00B139ED"/>
    <w:rsid w:val="00B42949"/>
    <w:rsid w:val="00B44CB3"/>
    <w:rsid w:val="00B54FAB"/>
    <w:rsid w:val="00B94959"/>
    <w:rsid w:val="00BB24BD"/>
    <w:rsid w:val="00BC1815"/>
    <w:rsid w:val="00BC43DD"/>
    <w:rsid w:val="00BE1053"/>
    <w:rsid w:val="00BE13B9"/>
    <w:rsid w:val="00C2772F"/>
    <w:rsid w:val="00C31B57"/>
    <w:rsid w:val="00C53BE9"/>
    <w:rsid w:val="00C75DF5"/>
    <w:rsid w:val="00CA0B04"/>
    <w:rsid w:val="00CB0077"/>
    <w:rsid w:val="00CD4083"/>
    <w:rsid w:val="00CE684A"/>
    <w:rsid w:val="00D236DE"/>
    <w:rsid w:val="00D3153B"/>
    <w:rsid w:val="00D41F6D"/>
    <w:rsid w:val="00D7227D"/>
    <w:rsid w:val="00D770B6"/>
    <w:rsid w:val="00D776A5"/>
    <w:rsid w:val="00DB1600"/>
    <w:rsid w:val="00DB1D85"/>
    <w:rsid w:val="00DB31C2"/>
    <w:rsid w:val="00DE17CF"/>
    <w:rsid w:val="00DE6482"/>
    <w:rsid w:val="00DE6F8C"/>
    <w:rsid w:val="00E0238D"/>
    <w:rsid w:val="00E11DF8"/>
    <w:rsid w:val="00E147E6"/>
    <w:rsid w:val="00E15C48"/>
    <w:rsid w:val="00E5776A"/>
    <w:rsid w:val="00E62D51"/>
    <w:rsid w:val="00E64330"/>
    <w:rsid w:val="00E6666C"/>
    <w:rsid w:val="00E71D89"/>
    <w:rsid w:val="00EA2B5C"/>
    <w:rsid w:val="00EA3B79"/>
    <w:rsid w:val="00EB188B"/>
    <w:rsid w:val="00EC26BB"/>
    <w:rsid w:val="00EC7884"/>
    <w:rsid w:val="00ED3401"/>
    <w:rsid w:val="00ED7FC6"/>
    <w:rsid w:val="00EE5329"/>
    <w:rsid w:val="00F03301"/>
    <w:rsid w:val="00F73FF4"/>
    <w:rsid w:val="00FA6943"/>
    <w:rsid w:val="00FD637B"/>
    <w:rsid w:val="00FE76DF"/>
    <w:rsid w:val="00FF5732"/>
    <w:rsid w:val="00FF6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1CD6BEA"/>
  <w15:chartTrackingRefBased/>
  <w15:docId w15:val="{BDD932BA-544D-445F-B812-C5E47B71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 w:unhideWhenUsed="1"/>
    <w:lsdException w:name="heading 4" w:semiHidden="1" w:uiPriority="9" w:unhideWhenUsed="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uiPriority w:val="9"/>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uiPriority w:val="9"/>
    <w:qFormat/>
    <w:rsid w:val="00101FF5"/>
    <w:pPr>
      <w:numPr>
        <w:ilvl w:val="1"/>
      </w:numPr>
      <w:outlineLvl w:val="1"/>
    </w:pPr>
    <w:rPr>
      <w:b/>
      <w:color w:val="EE7F00" w:themeColor="accent1"/>
    </w:rPr>
  </w:style>
  <w:style w:type="paragraph" w:styleId="Kop3">
    <w:name w:val="heading 3"/>
    <w:aliases w:val="H3"/>
    <w:basedOn w:val="Standaard"/>
    <w:next w:val="Standaard"/>
    <w:link w:val="Kop3Char"/>
    <w:uiPriority w:val="6"/>
    <w:semiHidden/>
    <w:rsid w:val="00101FF5"/>
    <w:pPr>
      <w:numPr>
        <w:ilvl w:val="2"/>
      </w:numPr>
      <w:outlineLvl w:val="2"/>
    </w:pPr>
    <w:rPr>
      <w:color w:val="EE7F00" w:themeColor="accent1"/>
    </w:rPr>
  </w:style>
  <w:style w:type="paragraph" w:styleId="Kop4">
    <w:name w:val="heading 4"/>
    <w:basedOn w:val="Standaard"/>
    <w:next w:val="Standaard"/>
    <w:link w:val="Kop4Char"/>
    <w:uiPriority w:val="11"/>
    <w:semiHidden/>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uiPriority w:val="11"/>
    <w:semiHidden/>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uiPriority w:val="11"/>
    <w:semiHidden/>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uiPriority w:val="11"/>
    <w:semiHidden/>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1"/>
    <w:semiHidden/>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4"/>
      </w:numPr>
      <w:contextualSpacing/>
    </w:pPr>
  </w:style>
  <w:style w:type="numbering" w:customStyle="1" w:styleId="Cijfers">
    <w:name w:val="Cijfers"/>
    <w:uiPriority w:val="99"/>
    <w:rsid w:val="003B3233"/>
    <w:pPr>
      <w:numPr>
        <w:numId w:val="2"/>
      </w:numPr>
    </w:pPr>
  </w:style>
  <w:style w:type="paragraph" w:customStyle="1" w:styleId="Opsommingcijfers">
    <w:name w:val="Opsomming cijfers"/>
    <w:basedOn w:val="Standaard"/>
    <w:uiPriority w:val="5"/>
    <w:qFormat/>
    <w:rsid w:val="00B94959"/>
    <w:pPr>
      <w:numPr>
        <w:numId w:val="5"/>
      </w:numPr>
      <w:autoSpaceDE w:val="0"/>
      <w:autoSpaceDN w:val="0"/>
      <w:contextualSpacing/>
    </w:pPr>
    <w:rPr>
      <w:rFonts w:eastAsia="Times New Roman" w:cs="Arial"/>
      <w:szCs w:val="18"/>
      <w:lang w:eastAsia="nl-NL"/>
    </w:rPr>
  </w:style>
  <w:style w:type="paragraph" w:styleId="Inhopg1">
    <w:name w:val="toc 1"/>
    <w:basedOn w:val="Standaard"/>
    <w:next w:val="Standaard"/>
    <w:autoRedefine/>
    <w:uiPriority w:val="39"/>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uiPriority w:val="39"/>
    <w:rsid w:val="0056014F"/>
    <w:pPr>
      <w:spacing w:before="0"/>
      <w:contextualSpacing/>
    </w:pPr>
    <w:rPr>
      <w:b w:val="0"/>
      <w:color w:val="auto"/>
      <w:szCs w:val="20"/>
    </w:rPr>
  </w:style>
  <w:style w:type="paragraph" w:styleId="Inhopg3">
    <w:name w:val="toc 3"/>
    <w:basedOn w:val="Inhopg2"/>
    <w:next w:val="Standaard"/>
    <w:autoRedefine/>
    <w:uiPriority w:val="39"/>
    <w:rsid w:val="001939F2"/>
    <w:pPr>
      <w:contextualSpacing w:val="0"/>
    </w:pPr>
  </w:style>
  <w:style w:type="paragraph" w:styleId="Inhopg4">
    <w:name w:val="toc 4"/>
    <w:basedOn w:val="Inhopg1"/>
    <w:next w:val="Standaard"/>
    <w:autoRedefine/>
    <w:uiPriority w:val="39"/>
    <w:unhideWhenUsed/>
    <w:rsid w:val="003B3233"/>
  </w:style>
  <w:style w:type="character" w:customStyle="1" w:styleId="Kop1Char">
    <w:name w:val="Kop 1 Char"/>
    <w:aliases w:val="H1 Char"/>
    <w:basedOn w:val="Standaardalinea-lettertype"/>
    <w:link w:val="Kop1"/>
    <w:uiPriority w:val="9"/>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uiPriority w:val="9"/>
    <w:rsid w:val="008E6DDE"/>
    <w:rPr>
      <w:b/>
      <w:color w:val="EE7F00" w:themeColor="accent1"/>
      <w:sz w:val="22"/>
    </w:rPr>
  </w:style>
  <w:style w:type="character" w:customStyle="1" w:styleId="Kop3Char">
    <w:name w:val="Kop 3 Char"/>
    <w:aliases w:val="H3 Char"/>
    <w:basedOn w:val="Standaardalinea-lettertype"/>
    <w:link w:val="Kop3"/>
    <w:uiPriority w:val="6"/>
    <w:semiHidden/>
    <w:rsid w:val="008E6DDE"/>
    <w:rPr>
      <w:color w:val="EE7F00" w:themeColor="accent1"/>
      <w:sz w:val="22"/>
    </w:rPr>
  </w:style>
  <w:style w:type="numbering" w:customStyle="1" w:styleId="Koppenlijst">
    <w:name w:val="Koppenlijst"/>
    <w:uiPriority w:val="99"/>
    <w:rsid w:val="003B3233"/>
    <w:pPr>
      <w:numPr>
        <w:numId w:val="3"/>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uiPriority w:val="39"/>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iPriority w:val="99"/>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A0B04"/>
  </w:style>
  <w:style w:type="paragraph" w:styleId="Voettekst">
    <w:name w:val="footer"/>
    <w:basedOn w:val="Standaard"/>
    <w:link w:val="VoettekstChar"/>
    <w:uiPriority w:val="99"/>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uiPriority w:val="99"/>
    <w:semiHidden/>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iPriority w:val="99"/>
    <w:semiHidden/>
    <w:unhideWhenUsed/>
    <w:rsid w:val="003B1CC2"/>
    <w:pPr>
      <w:spacing w:after="120"/>
    </w:pPr>
  </w:style>
  <w:style w:type="character" w:customStyle="1" w:styleId="PlattetekstChar">
    <w:name w:val="Platte tekst Char"/>
    <w:basedOn w:val="Standaardalinea-lettertype"/>
    <w:link w:val="Plattetekst"/>
    <w:uiPriority w:val="99"/>
    <w:semiHidden/>
    <w:rsid w:val="003B1CC2"/>
  </w:style>
  <w:style w:type="paragraph" w:styleId="Plattetekst2">
    <w:name w:val="Body Text 2"/>
    <w:basedOn w:val="Standaard"/>
    <w:link w:val="Plattetekst2Char"/>
    <w:unhideWhenUsed/>
    <w:rsid w:val="003B1CC2"/>
    <w:pPr>
      <w:spacing w:after="120" w:line="480" w:lineRule="auto"/>
    </w:pPr>
  </w:style>
  <w:style w:type="character" w:customStyle="1" w:styleId="Plattetekst2Char">
    <w:name w:val="Platte tekst 2 Char"/>
    <w:basedOn w:val="Standaardalinea-lettertype"/>
    <w:link w:val="Plattetekst2"/>
    <w:rsid w:val="003B1CC2"/>
  </w:style>
  <w:style w:type="paragraph" w:styleId="Plattetekst3">
    <w:name w:val="Body Text 3"/>
    <w:basedOn w:val="Standaard"/>
    <w:link w:val="Plattetekst3Char"/>
    <w:uiPriority w:val="99"/>
    <w:semiHidden/>
    <w:unhideWhenUsed/>
    <w:rsid w:val="003B1CC2"/>
    <w:pPr>
      <w:spacing w:after="120"/>
    </w:pPr>
    <w:rPr>
      <w:sz w:val="16"/>
      <w:szCs w:val="16"/>
    </w:rPr>
  </w:style>
  <w:style w:type="character" w:customStyle="1" w:styleId="Plattetekst3Char">
    <w:name w:val="Platte tekst 3 Char"/>
    <w:basedOn w:val="Standaardalinea-lettertype"/>
    <w:link w:val="Plattetekst3"/>
    <w:uiPriority w:val="99"/>
    <w:semiHidden/>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iPriority w:val="99"/>
    <w:semiHidden/>
    <w:unhideWhenUsed/>
    <w:rsid w:val="003B1CC2"/>
    <w:pPr>
      <w:spacing w:after="120"/>
      <w:ind w:left="283"/>
    </w:pPr>
  </w:style>
  <w:style w:type="character" w:customStyle="1" w:styleId="PlattetekstinspringenChar">
    <w:name w:val="Platte tekst inspringen Char"/>
    <w:basedOn w:val="Standaardalinea-lettertype"/>
    <w:link w:val="Plattetekstinspringen"/>
    <w:uiPriority w:val="99"/>
    <w:semiHidd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iPriority w:val="99"/>
    <w:semiHidden/>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B1CC2"/>
  </w:style>
  <w:style w:type="paragraph" w:styleId="Plattetekstinspringen3">
    <w:name w:val="Body Text Indent 3"/>
    <w:basedOn w:val="Standaard"/>
    <w:link w:val="Plattetekstinspringen3Char"/>
    <w:uiPriority w:val="99"/>
    <w:semiHidden/>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iPriority w:val="99"/>
    <w:semiHidden/>
    <w:unhideWhenUsed/>
    <w:rsid w:val="003B1CC2"/>
    <w:rPr>
      <w:sz w:val="16"/>
      <w:szCs w:val="16"/>
    </w:rPr>
  </w:style>
  <w:style w:type="paragraph" w:styleId="Tekstopmerking">
    <w:name w:val="annotation text"/>
    <w:basedOn w:val="Standaard"/>
    <w:link w:val="TekstopmerkingChar"/>
    <w:uiPriority w:val="99"/>
    <w:semiHidden/>
    <w:unhideWhenUsed/>
    <w:rsid w:val="003B1CC2"/>
    <w:pPr>
      <w:spacing w:line="240" w:lineRule="auto"/>
    </w:pPr>
  </w:style>
  <w:style w:type="character" w:customStyle="1" w:styleId="TekstopmerkingChar">
    <w:name w:val="Tekst opmerking Char"/>
    <w:basedOn w:val="Standaardalinea-lettertype"/>
    <w:link w:val="Tekstopmerking"/>
    <w:uiPriority w:val="99"/>
    <w:semiHidden/>
    <w:rsid w:val="003B1CC2"/>
  </w:style>
  <w:style w:type="paragraph" w:styleId="Onderwerpvanopmerking">
    <w:name w:val="annotation subject"/>
    <w:basedOn w:val="Tekstopmerking"/>
    <w:next w:val="Tekstopmerking"/>
    <w:link w:val="OnderwerpvanopmerkingChar"/>
    <w:uiPriority w:val="99"/>
    <w:semiHidden/>
    <w:unhideWhenUsed/>
    <w:rsid w:val="003B1CC2"/>
    <w:rPr>
      <w:b/>
      <w:bCs/>
    </w:rPr>
  </w:style>
  <w:style w:type="character" w:customStyle="1" w:styleId="OnderwerpvanopmerkingChar">
    <w:name w:val="Onderwerp van opmerking Char"/>
    <w:basedOn w:val="TekstopmerkingChar"/>
    <w:link w:val="Onderwerpvanopmerking"/>
    <w:uiPriority w:val="99"/>
    <w:semiHidden/>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uiPriority w:val="11"/>
    <w:semiHidden/>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uiPriority w:val="11"/>
    <w:semiHidden/>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uiPriority w:val="11"/>
    <w:semiHidden/>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uiPriority w:val="11"/>
    <w:semiHidden/>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1"/>
    <w:semiHidden/>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6"/>
      </w:numPr>
      <w:contextualSpacing/>
    </w:pPr>
  </w:style>
  <w:style w:type="paragraph" w:styleId="Lijstopsomteken2">
    <w:name w:val="List Bullet 2"/>
    <w:basedOn w:val="Standaard"/>
    <w:uiPriority w:val="99"/>
    <w:semiHidden/>
    <w:unhideWhenUsed/>
    <w:rsid w:val="003B1CC2"/>
    <w:pPr>
      <w:numPr>
        <w:numId w:val="7"/>
      </w:numPr>
      <w:contextualSpacing/>
    </w:pPr>
  </w:style>
  <w:style w:type="paragraph" w:styleId="Lijstopsomteken3">
    <w:name w:val="List Bullet 3"/>
    <w:basedOn w:val="Standaard"/>
    <w:uiPriority w:val="99"/>
    <w:semiHidden/>
    <w:unhideWhenUsed/>
    <w:rsid w:val="003B1CC2"/>
    <w:pPr>
      <w:numPr>
        <w:numId w:val="8"/>
      </w:numPr>
      <w:contextualSpacing/>
    </w:pPr>
  </w:style>
  <w:style w:type="paragraph" w:styleId="Lijstopsomteken4">
    <w:name w:val="List Bullet 4"/>
    <w:basedOn w:val="Standaard"/>
    <w:uiPriority w:val="99"/>
    <w:semiHidden/>
    <w:unhideWhenUsed/>
    <w:rsid w:val="003B1CC2"/>
    <w:pPr>
      <w:numPr>
        <w:numId w:val="9"/>
      </w:numPr>
      <w:contextualSpacing/>
    </w:pPr>
  </w:style>
  <w:style w:type="paragraph" w:styleId="Lijstopsomteken5">
    <w:name w:val="List Bullet 5"/>
    <w:basedOn w:val="Standaard"/>
    <w:uiPriority w:val="99"/>
    <w:semiHidden/>
    <w:unhideWhenUsed/>
    <w:rsid w:val="003B1CC2"/>
    <w:pPr>
      <w:numPr>
        <w:numId w:val="10"/>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1"/>
      </w:numPr>
      <w:contextualSpacing/>
    </w:pPr>
  </w:style>
  <w:style w:type="paragraph" w:styleId="Lijstnummering2">
    <w:name w:val="List Number 2"/>
    <w:basedOn w:val="Standaard"/>
    <w:uiPriority w:val="99"/>
    <w:semiHidden/>
    <w:unhideWhenUsed/>
    <w:rsid w:val="003B1CC2"/>
    <w:pPr>
      <w:numPr>
        <w:numId w:val="12"/>
      </w:numPr>
      <w:contextualSpacing/>
    </w:pPr>
  </w:style>
  <w:style w:type="paragraph" w:styleId="Lijstnummering3">
    <w:name w:val="List Number 3"/>
    <w:basedOn w:val="Standaard"/>
    <w:uiPriority w:val="99"/>
    <w:semiHidden/>
    <w:unhideWhenUsed/>
    <w:rsid w:val="003B1CC2"/>
    <w:pPr>
      <w:numPr>
        <w:numId w:val="13"/>
      </w:numPr>
      <w:contextualSpacing/>
    </w:pPr>
  </w:style>
  <w:style w:type="paragraph" w:styleId="Lijstnummering4">
    <w:name w:val="List Number 4"/>
    <w:basedOn w:val="Standaard"/>
    <w:uiPriority w:val="99"/>
    <w:semiHidden/>
    <w:unhideWhenUsed/>
    <w:rsid w:val="003B1CC2"/>
    <w:pPr>
      <w:numPr>
        <w:numId w:val="14"/>
      </w:numPr>
      <w:contextualSpacing/>
    </w:pPr>
  </w:style>
  <w:style w:type="paragraph" w:styleId="Lijstnummering5">
    <w:name w:val="List Number 5"/>
    <w:basedOn w:val="Standaard"/>
    <w:uiPriority w:val="99"/>
    <w:semiHidden/>
    <w:unhideWhenUsed/>
    <w:rsid w:val="003B1CC2"/>
    <w:pPr>
      <w:numPr>
        <w:numId w:val="15"/>
      </w:numPr>
      <w:contextualSpacing/>
    </w:pPr>
  </w:style>
  <w:style w:type="paragraph" w:styleId="Lijstalinea">
    <w:name w:val="List Paragraph"/>
    <w:basedOn w:val="Standaard"/>
    <w:uiPriority w:val="34"/>
    <w:qFormat/>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qFormat/>
    <w:rsid w:val="003B1CC2"/>
    <w:pPr>
      <w:spacing w:line="240" w:lineRule="auto"/>
    </w:pPr>
  </w:style>
  <w:style w:type="paragraph" w:styleId="Normaalweb">
    <w:name w:val="Normal (Web)"/>
    <w:basedOn w:val="Standaard"/>
    <w:uiPriority w:val="99"/>
    <w:semiHidden/>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iPriority w:val="99"/>
    <w:semiHidden/>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uiPriority w:val="39"/>
    <w:semiHidden/>
    <w:unhideWhenUsed/>
    <w:rsid w:val="003B1CC2"/>
    <w:pPr>
      <w:spacing w:after="100"/>
      <w:ind w:left="800"/>
    </w:pPr>
  </w:style>
  <w:style w:type="paragraph" w:styleId="Inhopg6">
    <w:name w:val="toc 6"/>
    <w:basedOn w:val="Standaard"/>
    <w:next w:val="Standaard"/>
    <w:autoRedefine/>
    <w:uiPriority w:val="39"/>
    <w:semiHidden/>
    <w:unhideWhenUsed/>
    <w:rsid w:val="003B1CC2"/>
    <w:pPr>
      <w:spacing w:after="100"/>
      <w:ind w:left="1000"/>
    </w:pPr>
  </w:style>
  <w:style w:type="paragraph" w:styleId="Inhopg7">
    <w:name w:val="toc 7"/>
    <w:basedOn w:val="Standaard"/>
    <w:next w:val="Standaard"/>
    <w:autoRedefine/>
    <w:uiPriority w:val="39"/>
    <w:semiHidden/>
    <w:unhideWhenUsed/>
    <w:rsid w:val="003B1CC2"/>
    <w:pPr>
      <w:spacing w:after="100"/>
      <w:ind w:left="1200"/>
    </w:pPr>
  </w:style>
  <w:style w:type="paragraph" w:styleId="Inhopg8">
    <w:name w:val="toc 8"/>
    <w:basedOn w:val="Standaard"/>
    <w:next w:val="Standaard"/>
    <w:autoRedefine/>
    <w:uiPriority w:val="39"/>
    <w:semiHidden/>
    <w:unhideWhenUsed/>
    <w:rsid w:val="003B1CC2"/>
    <w:pPr>
      <w:spacing w:after="100"/>
      <w:ind w:left="1400"/>
    </w:pPr>
  </w:style>
  <w:style w:type="paragraph" w:styleId="Inhopg9">
    <w:name w:val="toc 9"/>
    <w:basedOn w:val="Standaard"/>
    <w:next w:val="Standaard"/>
    <w:autoRedefine/>
    <w:uiPriority w:val="39"/>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 w:type="paragraph" w:customStyle="1" w:styleId="Default">
    <w:name w:val="Default"/>
    <w:rsid w:val="00543683"/>
    <w:pPr>
      <w:autoSpaceDE w:val="0"/>
      <w:autoSpaceDN w:val="0"/>
      <w:adjustRightInd w:val="0"/>
      <w:spacing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vanhouten@schoter.n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kennislink.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uurkunde.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Downloads\Schoter%20beleidsdocument%20(5).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3E86A-1D99-415C-8E45-0861DBEC5BFF}">
  <ds:schemaRefs>
    <ds:schemaRef ds:uri="http://schemas.microsoft.com/sharepoint/v3/contenttype/forms"/>
  </ds:schemaRefs>
</ds:datastoreItem>
</file>

<file path=customXml/itemProps2.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customXml/itemProps4.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Schoter beleidsdocument (5)</Template>
  <TotalTime>0</TotalTime>
  <Pages>25</Pages>
  <Words>9216</Words>
  <Characters>50693</Characters>
  <Application>Microsoft Office Word</Application>
  <DocSecurity>0</DocSecurity>
  <Lines>422</Lines>
  <Paragraphs>119</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59790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31</cp:revision>
  <cp:lastPrinted>2025-10-03T08:04:00Z</cp:lastPrinted>
  <dcterms:created xsi:type="dcterms:W3CDTF">2026-09-11T13:54:00Z</dcterms:created>
  <dcterms:modified xsi:type="dcterms:W3CDTF">2026-09-25T09:14:00Z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